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C47A1" w:rsidRPr="00BE55EC" w:rsidRDefault="00CC47A1" w:rsidP="00CC47A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C47A1" w:rsidRPr="00BE55EC" w:rsidRDefault="00CC47A1" w:rsidP="00CC47A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C47A1" w:rsidRPr="00BE55EC" w:rsidRDefault="00CC47A1" w:rsidP="00CC47A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C47A1" w:rsidRPr="00BE55EC" w:rsidRDefault="00CC47A1" w:rsidP="00CC47A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C47A1" w:rsidRPr="00BE55EC" w:rsidRDefault="00CC47A1" w:rsidP="00CC47A1">
      <w:pPr>
        <w:widowControl w:val="0"/>
        <w:ind w:firstLine="540"/>
        <w:jc w:val="center"/>
        <w:rPr>
          <w:sz w:val="28"/>
          <w:szCs w:val="28"/>
        </w:rPr>
      </w:pPr>
    </w:p>
    <w:p w:rsidR="00CC47A1" w:rsidRPr="00BE55EC" w:rsidRDefault="00CC47A1" w:rsidP="00CC47A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C47A1" w:rsidRPr="00BE55EC" w:rsidRDefault="00CC47A1" w:rsidP="00CC47A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№36 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розгляд заяв мешканців Дублянської міської ради-учасників АТО про виділення земельних ділянок для садівництва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заяви мешканців Дублянської міської ради-учасників АТО про виділення земельних ділянок для садівництва, керуючись Законом України «Про місцеве самоврядування в Україні», Дублянська міська рада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1.У зв’язку із відсутністю вільних земельних ділянок для садівництва на території Дублянської міської ради, відмовити заявникам у їхньому проханні: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1) Гротовицький  Андрій Богданович – учасник АТО, який проживає у м. Львів, вул. Малоголосківська,66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2) Шезденко Сергій Володимирокич – учасник АТО, який проживає у м. Львів, вул. Мазепи, 15/37</w:t>
      </w:r>
    </w:p>
    <w:p w:rsidR="00CC47A1" w:rsidRPr="00BE55EC" w:rsidRDefault="00CC47A1" w:rsidP="00CC47A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2. Рекомендувати заявникам стосовно виділення земельних ділянок для городництва звертатись у </w:t>
      </w:r>
      <w:r w:rsidRPr="00BE55EC">
        <w:rPr>
          <w:sz w:val="28"/>
          <w:szCs w:val="28"/>
          <w:shd w:val="clear" w:color="auto" w:fill="FFFFFF"/>
        </w:rPr>
        <w:t>Головне управління Держземагенства у Львівській області.</w:t>
      </w:r>
    </w:p>
    <w:p w:rsidR="00CC47A1" w:rsidRPr="00BE55EC" w:rsidRDefault="00CC47A1" w:rsidP="00CC47A1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CC47A1" w:rsidRPr="00BE55EC" w:rsidRDefault="00CC47A1" w:rsidP="00CC47A1">
      <w:pPr>
        <w:ind w:firstLine="540"/>
        <w:rPr>
          <w:sz w:val="28"/>
          <w:szCs w:val="28"/>
        </w:rPr>
      </w:pPr>
    </w:p>
    <w:p w:rsidR="00CC47A1" w:rsidRPr="00BE55EC" w:rsidRDefault="00CC47A1" w:rsidP="00CC47A1">
      <w:pPr>
        <w:ind w:firstLine="540"/>
        <w:rPr>
          <w:sz w:val="28"/>
          <w:szCs w:val="28"/>
        </w:rPr>
      </w:pPr>
    </w:p>
    <w:p w:rsidR="00CC47A1" w:rsidRPr="00BE55EC" w:rsidRDefault="00CC47A1" w:rsidP="00CC47A1">
      <w:pPr>
        <w:ind w:firstLine="540"/>
        <w:rPr>
          <w:sz w:val="28"/>
          <w:szCs w:val="28"/>
        </w:rPr>
      </w:pPr>
    </w:p>
    <w:p w:rsidR="00CC47A1" w:rsidRPr="00BE55EC" w:rsidRDefault="00CC47A1" w:rsidP="00CC47A1">
      <w:pPr>
        <w:ind w:firstLine="540"/>
        <w:rPr>
          <w:sz w:val="28"/>
          <w:szCs w:val="28"/>
        </w:rPr>
      </w:pPr>
    </w:p>
    <w:p w:rsidR="00CC47A1" w:rsidRPr="00BE55EC" w:rsidRDefault="00CC47A1" w:rsidP="00CC47A1">
      <w:pPr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4B9" w:rsidRDefault="006A64B9">
      <w:r>
        <w:separator/>
      </w:r>
    </w:p>
  </w:endnote>
  <w:endnote w:type="continuationSeparator" w:id="0">
    <w:p w:rsidR="006A64B9" w:rsidRDefault="006A6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4B9" w:rsidRDefault="006A64B9">
      <w:r>
        <w:separator/>
      </w:r>
    </w:p>
  </w:footnote>
  <w:footnote w:type="continuationSeparator" w:id="0">
    <w:p w:rsidR="006A64B9" w:rsidRDefault="006A6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64B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47A1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C47A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C47A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C47A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C47A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2D4AC-4B1A-4416-A343-8B88BFCE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2023-07-27T11:34:00Z</dcterms:modified>
</cp:coreProperties>
</file>