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372C5" w:rsidRPr="00BE55EC" w:rsidRDefault="00F372C5" w:rsidP="00F372C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F372C5" w:rsidRPr="00BE55EC" w:rsidRDefault="00F372C5" w:rsidP="00F372C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F372C5" w:rsidRPr="00BE55EC" w:rsidRDefault="00F372C5" w:rsidP="00F372C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F372C5" w:rsidRPr="00BE55EC" w:rsidRDefault="00F372C5" w:rsidP="00F372C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F372C5" w:rsidRPr="00BE55EC" w:rsidRDefault="00F372C5" w:rsidP="00F372C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F372C5" w:rsidRPr="00BE55EC" w:rsidRDefault="00F372C5" w:rsidP="00F372C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№44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Олішкевич Андрію Євгеновичу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Олішкевич Андрія Євгеновича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F372C5" w:rsidRPr="00BE55EC" w:rsidRDefault="00F372C5" w:rsidP="00F372C5">
      <w:pPr>
        <w:tabs>
          <w:tab w:val="left" w:pos="19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Олішкевич Андрію Євгеновичу  дозвіл на виготовлення проекту землеустрою щодо відведення земельної ділянки площею 0,0712га кадастровий номер №4622710200:04:000:0148, що розташована за адресою: вул. Сонячна, 5,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Олішкевич Андрію Євгеновичу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F372C5" w:rsidRPr="00BE55EC" w:rsidRDefault="00F372C5" w:rsidP="00F372C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F372C5" w:rsidRPr="00BE55EC" w:rsidRDefault="00F372C5" w:rsidP="00F372C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F372C5" w:rsidRPr="00BE55EC" w:rsidRDefault="00F372C5" w:rsidP="00F372C5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F372C5" w:rsidRPr="00BE55EC" w:rsidRDefault="00F372C5" w:rsidP="00F372C5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F372C5" w:rsidRPr="00BE55EC" w:rsidRDefault="00F372C5" w:rsidP="00F372C5">
      <w:pPr>
        <w:widowControl w:val="0"/>
        <w:ind w:firstLine="540"/>
        <w:jc w:val="both"/>
        <w:rPr>
          <w:bCs/>
          <w:sz w:val="28"/>
          <w:szCs w:val="28"/>
        </w:rPr>
      </w:pPr>
    </w:p>
    <w:p w:rsidR="003D3DAC" w:rsidRPr="00C32C7D" w:rsidRDefault="00F372C5" w:rsidP="00F372C5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72B" w:rsidRDefault="00CE172B">
      <w:r>
        <w:separator/>
      </w:r>
    </w:p>
  </w:endnote>
  <w:endnote w:type="continuationSeparator" w:id="0">
    <w:p w:rsidR="00CE172B" w:rsidRDefault="00CE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72B" w:rsidRDefault="00CE172B">
      <w:r>
        <w:separator/>
      </w:r>
    </w:p>
  </w:footnote>
  <w:footnote w:type="continuationSeparator" w:id="0">
    <w:p w:rsidR="00CE172B" w:rsidRDefault="00CE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72B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2C5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F372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F372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F372C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F372C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B819B-F392-462C-BC3E-B97EF6B7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1197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2023-07-28T06:42:00Z</dcterms:modified>
</cp:coreProperties>
</file>