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B7CB2" w:rsidRPr="00BE55EC" w:rsidRDefault="009B7CB2" w:rsidP="009B7CB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B7CB2" w:rsidRPr="00BE55EC" w:rsidRDefault="009B7CB2" w:rsidP="009B7CB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B7CB2" w:rsidRPr="00BE55EC" w:rsidRDefault="009B7CB2" w:rsidP="009B7CB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B7CB2" w:rsidRPr="00BE55EC" w:rsidRDefault="009B7CB2" w:rsidP="009B7CB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B7CB2" w:rsidRPr="00BE55EC" w:rsidRDefault="009B7CB2" w:rsidP="009B7CB2">
      <w:pPr>
        <w:widowControl w:val="0"/>
        <w:ind w:firstLine="540"/>
        <w:jc w:val="center"/>
        <w:rPr>
          <w:sz w:val="28"/>
          <w:szCs w:val="28"/>
        </w:rPr>
      </w:pPr>
    </w:p>
    <w:p w:rsidR="009B7CB2" w:rsidRPr="00BE55EC" w:rsidRDefault="009B7CB2" w:rsidP="009B7CB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B7CB2" w:rsidRPr="00BE55EC" w:rsidRDefault="009B7CB2" w:rsidP="009B7CB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№46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Чаплі Олексію Степановичу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Чаплі Олексія Степановича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Чаплі Олексію Степановичу  дозвіл на виготовлення проекту землеустрою щодо відведення земельної ділянки площею 0,0645га кадастровий номер №4622710200:04:000:0151, що розташована за адресою: вул.Б.Львівська, 2,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Чаплі Олексію Степановичу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9B7CB2" w:rsidRPr="00BE55EC" w:rsidRDefault="009B7CB2" w:rsidP="009B7CB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9B7CB2" w:rsidRPr="00BE55EC" w:rsidRDefault="009B7CB2" w:rsidP="009B7CB2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9B7CB2" w:rsidRPr="00BE55EC" w:rsidRDefault="009B7CB2" w:rsidP="009B7CB2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9B7CB2" w:rsidRPr="00BE55EC" w:rsidRDefault="009B7CB2" w:rsidP="009B7CB2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9B7CB2" w:rsidRPr="00BE55EC" w:rsidRDefault="009B7CB2" w:rsidP="009B7CB2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9B7CB2" w:rsidRPr="00BE55EC" w:rsidRDefault="009B7CB2" w:rsidP="009B7CB2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DF1" w:rsidRDefault="00ED5DF1">
      <w:r>
        <w:separator/>
      </w:r>
    </w:p>
  </w:endnote>
  <w:endnote w:type="continuationSeparator" w:id="0">
    <w:p w:rsidR="00ED5DF1" w:rsidRDefault="00ED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DF1" w:rsidRDefault="00ED5DF1">
      <w:r>
        <w:separator/>
      </w:r>
    </w:p>
  </w:footnote>
  <w:footnote w:type="continuationSeparator" w:id="0">
    <w:p w:rsidR="00ED5DF1" w:rsidRDefault="00ED5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7CB2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D5DF1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B7C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B7CB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B7CB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B7CB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EF3EF-E4DB-42EE-9081-890B1C21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1198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2023-07-28T06:44:00Z</dcterms:modified>
</cp:coreProperties>
</file>