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06ABF" w:rsidRPr="00BE55EC" w:rsidRDefault="00B06ABF" w:rsidP="00B06AB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06ABF" w:rsidRPr="00BE55EC" w:rsidRDefault="00B06ABF" w:rsidP="00B06ABF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06ABF" w:rsidRPr="00BE55EC" w:rsidRDefault="00B06ABF" w:rsidP="00B06ABF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06ABF" w:rsidRPr="00BE55EC" w:rsidRDefault="00B06ABF" w:rsidP="00B06ABF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06ABF" w:rsidRPr="00BE55EC" w:rsidRDefault="00B06ABF" w:rsidP="00B06ABF">
      <w:pPr>
        <w:widowControl w:val="0"/>
        <w:ind w:firstLine="540"/>
        <w:jc w:val="center"/>
        <w:rPr>
          <w:sz w:val="28"/>
          <w:szCs w:val="28"/>
        </w:rPr>
      </w:pPr>
    </w:p>
    <w:p w:rsidR="00B06ABF" w:rsidRPr="00BE55EC" w:rsidRDefault="00B06ABF" w:rsidP="00B06AB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06ABF" w:rsidRPr="00BE55EC" w:rsidRDefault="00B06ABF" w:rsidP="00B06ABF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№52</w:t>
      </w: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Жаловазі Андрію Григоровичу</w:t>
      </w: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Жаловаги Андрія Григоровича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Жаловазі Андрію Григоровичу дозвіл на виготовлення проекту землеустрою щодо відведення земельної ділянки площею 0,0693га кадастровий номер №4622710200:04:000:0142, що розташована за адресою: вул. А.Жаловаги, 16,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Жаловазі Андрію Григоровичу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B06ABF" w:rsidRPr="00BE55EC" w:rsidRDefault="00B06ABF" w:rsidP="00B06ABF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B06ABF" w:rsidRPr="00BE55EC" w:rsidRDefault="00B06ABF" w:rsidP="00B06ABF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B06ABF" w:rsidRPr="00BE55EC" w:rsidRDefault="00B06ABF" w:rsidP="00B06ABF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B06ABF" w:rsidRPr="00BE55EC" w:rsidRDefault="00B06ABF" w:rsidP="00B06ABF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B06ABF" w:rsidRPr="00BE55EC" w:rsidRDefault="00B06ABF" w:rsidP="00B06ABF">
      <w:pPr>
        <w:widowControl w:val="0"/>
        <w:ind w:firstLine="540"/>
        <w:jc w:val="both"/>
        <w:rPr>
          <w:bCs/>
          <w:sz w:val="28"/>
          <w:szCs w:val="28"/>
        </w:rPr>
      </w:pPr>
    </w:p>
    <w:p w:rsidR="00B06ABF" w:rsidRPr="00BE55EC" w:rsidRDefault="00B06ABF" w:rsidP="00B06ABF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116" w:rsidRDefault="00A12116">
      <w:r>
        <w:separator/>
      </w:r>
    </w:p>
  </w:endnote>
  <w:endnote w:type="continuationSeparator" w:id="0">
    <w:p w:rsidR="00A12116" w:rsidRDefault="00A12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116" w:rsidRDefault="00A12116">
      <w:r>
        <w:separator/>
      </w:r>
    </w:p>
  </w:footnote>
  <w:footnote w:type="continuationSeparator" w:id="0">
    <w:p w:rsidR="00A12116" w:rsidRDefault="00A121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2116"/>
    <w:rsid w:val="00A20109"/>
    <w:rsid w:val="00A769F3"/>
    <w:rsid w:val="00A9594B"/>
    <w:rsid w:val="00AE7596"/>
    <w:rsid w:val="00B03460"/>
    <w:rsid w:val="00B06ABF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06ABF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06ABF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06ABF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06ABF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A9B13-59B1-4F96-B7C9-C19E846ED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1201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2023-07-28T06:51:00Z</dcterms:modified>
</cp:coreProperties>
</file>