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70A9B" w:rsidRPr="00BE55EC" w:rsidRDefault="00970A9B" w:rsidP="00970A9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70A9B" w:rsidRPr="00BE55EC" w:rsidRDefault="00970A9B" w:rsidP="00970A9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70A9B" w:rsidRPr="00BE55EC" w:rsidRDefault="00970A9B" w:rsidP="00970A9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70A9B" w:rsidRPr="00BE55EC" w:rsidRDefault="00970A9B" w:rsidP="00970A9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70A9B" w:rsidRPr="00BE55EC" w:rsidRDefault="00970A9B" w:rsidP="00970A9B">
      <w:pPr>
        <w:widowControl w:val="0"/>
        <w:ind w:firstLine="540"/>
        <w:jc w:val="center"/>
        <w:rPr>
          <w:sz w:val="28"/>
          <w:szCs w:val="28"/>
        </w:rPr>
      </w:pPr>
    </w:p>
    <w:p w:rsidR="00970A9B" w:rsidRPr="00BE55EC" w:rsidRDefault="00970A9B" w:rsidP="00970A9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70A9B" w:rsidRPr="00BE55EC" w:rsidRDefault="00970A9B" w:rsidP="00970A9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№53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Завійському Андрію Івановичу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Завійського Андрія Івановича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Завійському Андрію Івановичу дозвіл на виготовлення проекту землеустрою щодо відведення земельної ділянки площею 0,0712га кадастровий номер №4622710200:04:000:0141, що розташована за адресою: вул. А.Жаловаги, 14, 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Завійському Андрію Івановичу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970A9B" w:rsidRPr="00BE55EC" w:rsidRDefault="00970A9B" w:rsidP="00970A9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970A9B" w:rsidRPr="00BE55EC" w:rsidRDefault="00970A9B" w:rsidP="00970A9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970A9B" w:rsidRPr="00BE55EC" w:rsidRDefault="00970A9B" w:rsidP="00970A9B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970A9B" w:rsidRPr="00BE55EC" w:rsidRDefault="00970A9B" w:rsidP="00970A9B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970A9B" w:rsidRPr="00BE55EC" w:rsidRDefault="00970A9B" w:rsidP="00970A9B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5F8" w:rsidRDefault="001345F8">
      <w:r>
        <w:separator/>
      </w:r>
    </w:p>
  </w:endnote>
  <w:endnote w:type="continuationSeparator" w:id="0">
    <w:p w:rsidR="001345F8" w:rsidRDefault="00134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5F8" w:rsidRDefault="001345F8">
      <w:r>
        <w:separator/>
      </w:r>
    </w:p>
  </w:footnote>
  <w:footnote w:type="continuationSeparator" w:id="0">
    <w:p w:rsidR="001345F8" w:rsidRDefault="00134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45F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0A9B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70A9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70A9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70A9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70A9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1652C-9230-4639-82CC-81DF2ABCD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1203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2023-07-28T06:52:00Z</dcterms:modified>
</cp:coreProperties>
</file>