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465FD" w:rsidRPr="00BE55EC" w:rsidRDefault="002465FD" w:rsidP="002465F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465FD" w:rsidRPr="00BE55EC" w:rsidRDefault="002465FD" w:rsidP="002465F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465FD" w:rsidRPr="00BE55EC" w:rsidRDefault="002465FD" w:rsidP="002465F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465FD" w:rsidRPr="00BE55EC" w:rsidRDefault="002465FD" w:rsidP="002465F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465FD" w:rsidRPr="00BE55EC" w:rsidRDefault="002465FD" w:rsidP="002465FD">
      <w:pPr>
        <w:widowControl w:val="0"/>
        <w:ind w:firstLine="540"/>
        <w:jc w:val="center"/>
        <w:rPr>
          <w:sz w:val="28"/>
          <w:szCs w:val="28"/>
        </w:rPr>
      </w:pPr>
    </w:p>
    <w:p w:rsidR="002465FD" w:rsidRPr="00BE55EC" w:rsidRDefault="002465FD" w:rsidP="002465F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465FD" w:rsidRPr="00BE55EC" w:rsidRDefault="002465FD" w:rsidP="002465F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№55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Муцин Руслану Богдановичу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Муцин Руслана Богдановича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Муцин Руслану Богдановичу дозвіл на виготовлення проекту землеустрою щодо відведення земельної ділянки площею 0,0671га кадастровий номер №4622710200:04:000:0152, що розташована за адресою: вул. Б.Львівська,4,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Муцин Руслану Богдановичу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2465FD" w:rsidRPr="00BE55EC" w:rsidRDefault="002465FD" w:rsidP="002465F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2465FD" w:rsidRPr="00BE55EC" w:rsidRDefault="002465FD" w:rsidP="002465F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2465FD" w:rsidRPr="00BE55EC" w:rsidRDefault="002465FD" w:rsidP="002465F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465FD" w:rsidRPr="00BE55EC" w:rsidRDefault="002465FD" w:rsidP="002465F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465FD" w:rsidRPr="00BE55EC" w:rsidRDefault="002465FD" w:rsidP="002465FD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2465FD" w:rsidRPr="00BE55EC" w:rsidRDefault="002465FD" w:rsidP="002465FD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2465FD" w:rsidRPr="00BE55EC" w:rsidRDefault="002465FD" w:rsidP="002465FD">
      <w:pPr>
        <w:ind w:firstLine="540"/>
        <w:rPr>
          <w:bCs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09B" w:rsidRDefault="0018409B">
      <w:r>
        <w:separator/>
      </w:r>
    </w:p>
  </w:endnote>
  <w:endnote w:type="continuationSeparator" w:id="0">
    <w:p w:rsidR="0018409B" w:rsidRDefault="0018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09B" w:rsidRDefault="0018409B">
      <w:r>
        <w:separator/>
      </w:r>
    </w:p>
  </w:footnote>
  <w:footnote w:type="continuationSeparator" w:id="0">
    <w:p w:rsidR="0018409B" w:rsidRDefault="00184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0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5F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465F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465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465F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465F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2D9F8-0A64-48CC-88D2-3E4DBD184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1196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2023-07-28T06:53:00Z</dcterms:modified>
</cp:coreProperties>
</file>