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D3601" w:rsidRPr="00BE55EC" w:rsidRDefault="003D3601" w:rsidP="003D360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3D3601" w:rsidRPr="00BE55EC" w:rsidRDefault="003D3601" w:rsidP="003D3601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3D3601" w:rsidRPr="00BE55EC" w:rsidRDefault="003D3601" w:rsidP="003D360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3D3601" w:rsidRPr="00BE55EC" w:rsidRDefault="003D3601" w:rsidP="003D360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3D3601" w:rsidRPr="00BE55EC" w:rsidRDefault="003D3601" w:rsidP="003D360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3D3601" w:rsidRPr="00BE55EC" w:rsidRDefault="003D3601" w:rsidP="003D360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3D3601" w:rsidRPr="00BE55EC" w:rsidRDefault="003D3601" w:rsidP="003D3601">
      <w:pPr>
        <w:widowControl w:val="0"/>
        <w:ind w:firstLine="540"/>
        <w:jc w:val="both"/>
        <w:rPr>
          <w:sz w:val="28"/>
          <w:szCs w:val="28"/>
        </w:rPr>
      </w:pPr>
    </w:p>
    <w:p w:rsidR="003D3601" w:rsidRPr="00BE55EC" w:rsidRDefault="003D3601" w:rsidP="003D36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№58</w:t>
      </w:r>
    </w:p>
    <w:p w:rsidR="003D3601" w:rsidRPr="00BE55EC" w:rsidRDefault="003D3601" w:rsidP="003D36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3D3601" w:rsidRPr="00BE55EC" w:rsidRDefault="003D3601" w:rsidP="003D36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Кошовському Віктору Володимировичу</w:t>
      </w:r>
    </w:p>
    <w:p w:rsidR="003D3601" w:rsidRPr="00BE55EC" w:rsidRDefault="003D3601" w:rsidP="003D3601">
      <w:pPr>
        <w:widowControl w:val="0"/>
        <w:ind w:firstLine="540"/>
        <w:jc w:val="both"/>
        <w:rPr>
          <w:sz w:val="28"/>
          <w:szCs w:val="28"/>
        </w:rPr>
      </w:pPr>
    </w:p>
    <w:p w:rsidR="003D3601" w:rsidRPr="00BE55EC" w:rsidRDefault="003D3601" w:rsidP="003D36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Кошовського Віктора Володимировича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3D3601" w:rsidRPr="00BE55EC" w:rsidRDefault="003D3601" w:rsidP="003D36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3D3601" w:rsidRPr="00BE55EC" w:rsidRDefault="003D3601" w:rsidP="003D36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Кошовському Віктору Володимировичу дозвіл на виготовлення проекту землеустрою щодо відведення земельної ділянки площею 0,0708га кадастровий номер №4622710200:04:000:0143, що розташована за адресою: вул. А.Жаловаги, 18,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3D3601" w:rsidRPr="00BE55EC" w:rsidRDefault="003D3601" w:rsidP="003D36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Кошовському Віктору Володимировичу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3D3601" w:rsidRPr="00BE55EC" w:rsidRDefault="003D3601" w:rsidP="003D36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3D3601" w:rsidRPr="00BE55EC" w:rsidRDefault="003D3601" w:rsidP="003D3601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3D3601" w:rsidRPr="00BE55EC" w:rsidRDefault="003D3601" w:rsidP="003D3601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3D3601" w:rsidRDefault="003D3601" w:rsidP="003D3601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3D3601" w:rsidRPr="000C23B8" w:rsidRDefault="003D3601" w:rsidP="003D3601">
      <w:pPr>
        <w:widowControl w:val="0"/>
        <w:ind w:firstLine="540"/>
        <w:jc w:val="both"/>
        <w:rPr>
          <w:bCs/>
          <w:sz w:val="28"/>
          <w:szCs w:val="28"/>
        </w:rPr>
      </w:pPr>
    </w:p>
    <w:p w:rsidR="003D3601" w:rsidRPr="00BE55EC" w:rsidRDefault="003D3601" w:rsidP="003D3601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F61" w:rsidRDefault="00B47F61">
      <w:r>
        <w:separator/>
      </w:r>
    </w:p>
  </w:endnote>
  <w:endnote w:type="continuationSeparator" w:id="0">
    <w:p w:rsidR="00B47F61" w:rsidRDefault="00B47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F61" w:rsidRDefault="00B47F61">
      <w:r>
        <w:separator/>
      </w:r>
    </w:p>
  </w:footnote>
  <w:footnote w:type="continuationSeparator" w:id="0">
    <w:p w:rsidR="00B47F61" w:rsidRDefault="00B47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601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47F6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3D360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3D360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3D360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3D360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640F3-BCB7-4A47-BE02-7E84E6354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1218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2023-07-28T06:56:00Z</dcterms:modified>
</cp:coreProperties>
</file>