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44E03" w:rsidRPr="00BE55EC" w:rsidRDefault="00A44E03" w:rsidP="00A44E0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A44E03" w:rsidRPr="00BE55EC" w:rsidRDefault="00A44E03" w:rsidP="00A44E0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A44E03" w:rsidRPr="00BE55EC" w:rsidRDefault="00A44E03" w:rsidP="00A44E0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A44E03" w:rsidRPr="00BE55EC" w:rsidRDefault="00A44E03" w:rsidP="00A44E0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A44E03" w:rsidRPr="00BE55EC" w:rsidRDefault="00A44E03" w:rsidP="00A44E03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A44E03" w:rsidRPr="00BE55EC" w:rsidRDefault="00A44E03" w:rsidP="00A44E0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A44E03" w:rsidRPr="00BE55EC" w:rsidRDefault="00A44E03" w:rsidP="00A44E03">
      <w:pPr>
        <w:widowControl w:val="0"/>
        <w:ind w:firstLine="540"/>
        <w:jc w:val="both"/>
        <w:rPr>
          <w:sz w:val="28"/>
          <w:szCs w:val="28"/>
        </w:rPr>
      </w:pPr>
    </w:p>
    <w:p w:rsidR="00A44E03" w:rsidRPr="00BE55EC" w:rsidRDefault="00A44E03" w:rsidP="00A44E03">
      <w:pPr>
        <w:widowControl w:val="0"/>
        <w:ind w:firstLine="540"/>
        <w:jc w:val="both"/>
        <w:rPr>
          <w:sz w:val="28"/>
          <w:szCs w:val="28"/>
        </w:rPr>
      </w:pPr>
    </w:p>
    <w:p w:rsidR="00A44E03" w:rsidRPr="00BE55EC" w:rsidRDefault="00A44E03" w:rsidP="00A44E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№74</w:t>
      </w:r>
    </w:p>
    <w:p w:rsidR="00A44E03" w:rsidRPr="00BE55EC" w:rsidRDefault="00A44E03" w:rsidP="00A44E03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A44E03" w:rsidRPr="00BE55EC" w:rsidRDefault="00A44E03" w:rsidP="00A44E0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землеустрою щодо відведення земельної ділянки у власність для ведення особистого селянського господарства, площею 0,0387га, кадастровий номер №4622710200:01:006:0189 в м.Дубляни, вул. Д.Галицького, гр. Грицику Василю Володимировичу</w:t>
      </w:r>
    </w:p>
    <w:p w:rsidR="00A44E03" w:rsidRPr="00BE55EC" w:rsidRDefault="00A44E03" w:rsidP="00A44E03">
      <w:pPr>
        <w:widowControl w:val="0"/>
        <w:ind w:firstLine="540"/>
        <w:jc w:val="both"/>
        <w:rPr>
          <w:sz w:val="28"/>
          <w:szCs w:val="28"/>
        </w:rPr>
      </w:pPr>
    </w:p>
    <w:p w:rsidR="00A44E03" w:rsidRPr="00BE55EC" w:rsidRDefault="00A44E03" w:rsidP="00A44E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і додані документи гр. Грицик Василя Володимировича, керуючись Законом України «Про місцеве самоврядування в Україні», Дублянська міська рада</w:t>
      </w:r>
    </w:p>
    <w:p w:rsidR="00A44E03" w:rsidRPr="00BE55EC" w:rsidRDefault="00A44E03" w:rsidP="00A44E0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A44E03" w:rsidRPr="00BE55EC" w:rsidRDefault="00A44E03" w:rsidP="00A44E03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1.Затвердити проект землеустрою щодо відведення земельної ділянки у власність для ведення особистого селянського господарства, площею 0,0387га, кадастровий номер №4622710200:01:006:0189 в м. Дубляни, вул. Д.Галицького, гр. Грицику Василю Володимировичу</w:t>
      </w:r>
    </w:p>
    <w:p w:rsidR="00A44E03" w:rsidRPr="00BE55EC" w:rsidRDefault="00A44E03" w:rsidP="00A44E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2. Передати безоплатно у власність земельну ділянку для ведення особистого селянського господарства, площею 0,0387га, кадастровий номер №4622710200:01:006:0189 в м. Дубляни, вул. Д.Галицького, гр. Грицику Василю Володимировичу </w:t>
      </w:r>
    </w:p>
    <w:p w:rsidR="00A44E03" w:rsidRPr="00BE55EC" w:rsidRDefault="00A44E03" w:rsidP="00A44E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Гр. Грицику Василю Володимировичу звернутися до державного реєстратора прав на нерухоме майно для реєстрації права власності на попередньо вказану земельну ділянку - кадастровий №4622710200:01:006:0189.</w:t>
      </w:r>
    </w:p>
    <w:p w:rsidR="00A44E03" w:rsidRPr="00BE55EC" w:rsidRDefault="00A44E03" w:rsidP="00A44E0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44E03" w:rsidRPr="00BE55EC" w:rsidRDefault="00A44E03" w:rsidP="00A44E03">
      <w:pPr>
        <w:pStyle w:val="a9"/>
        <w:widowControl w:val="0"/>
        <w:ind w:firstLine="540"/>
        <w:rPr>
          <w:szCs w:val="28"/>
        </w:rPr>
      </w:pPr>
    </w:p>
    <w:p w:rsidR="00A44E03" w:rsidRPr="00BE55EC" w:rsidRDefault="00A44E03" w:rsidP="00A44E03">
      <w:pPr>
        <w:widowControl w:val="0"/>
        <w:ind w:firstLine="540"/>
        <w:jc w:val="center"/>
        <w:rPr>
          <w:bCs/>
          <w:sz w:val="28"/>
          <w:szCs w:val="28"/>
        </w:rPr>
      </w:pPr>
    </w:p>
    <w:p w:rsidR="00A44E03" w:rsidRPr="00BE55EC" w:rsidRDefault="00A44E03" w:rsidP="00A44E03">
      <w:pPr>
        <w:widowControl w:val="0"/>
        <w:ind w:firstLine="540"/>
        <w:jc w:val="center"/>
        <w:rPr>
          <w:bCs/>
          <w:sz w:val="28"/>
          <w:szCs w:val="28"/>
        </w:rPr>
      </w:pPr>
    </w:p>
    <w:p w:rsidR="003D3DAC" w:rsidRPr="00C32C7D" w:rsidRDefault="00A44E03" w:rsidP="00A44E03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649" w:rsidRDefault="00EA5649">
      <w:r>
        <w:separator/>
      </w:r>
    </w:p>
  </w:endnote>
  <w:endnote w:type="continuationSeparator" w:id="0">
    <w:p w:rsidR="00EA5649" w:rsidRDefault="00EA5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649" w:rsidRDefault="00EA5649">
      <w:r>
        <w:separator/>
      </w:r>
    </w:p>
  </w:footnote>
  <w:footnote w:type="continuationSeparator" w:id="0">
    <w:p w:rsidR="00EA5649" w:rsidRDefault="00EA56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4E03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A5649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A44E0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A44E0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A44E0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A44E03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A44E0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941F5-2F2F-4DD8-8ACE-A7F7FA185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968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2023-07-28T10:16:00Z</dcterms:modified>
</cp:coreProperties>
</file>