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7C7193" w:rsidRPr="00BE55EC" w:rsidRDefault="007C7193" w:rsidP="007C7193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7C7193" w:rsidRPr="00BE55EC" w:rsidRDefault="007C7193" w:rsidP="007C7193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7C7193" w:rsidRPr="00BE55EC" w:rsidRDefault="007C7193" w:rsidP="007C7193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7C7193" w:rsidRPr="00BE55EC" w:rsidRDefault="007C7193" w:rsidP="007C7193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7C7193" w:rsidRPr="00BE55EC" w:rsidRDefault="007C7193" w:rsidP="007C7193">
      <w:pPr>
        <w:pStyle w:val="8"/>
        <w:widowControl w:val="0"/>
        <w:spacing w:before="0"/>
        <w:ind w:firstLine="540"/>
        <w:rPr>
          <w:b/>
          <w:i/>
          <w:sz w:val="28"/>
          <w:szCs w:val="28"/>
        </w:rPr>
      </w:pPr>
    </w:p>
    <w:p w:rsidR="007C7193" w:rsidRPr="00BE55EC" w:rsidRDefault="007C7193" w:rsidP="007C7193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7C7193" w:rsidRPr="00BE55EC" w:rsidRDefault="007C7193" w:rsidP="007C7193">
      <w:pPr>
        <w:widowControl w:val="0"/>
        <w:ind w:firstLine="540"/>
        <w:jc w:val="both"/>
        <w:rPr>
          <w:sz w:val="28"/>
          <w:szCs w:val="28"/>
        </w:rPr>
      </w:pPr>
    </w:p>
    <w:p w:rsidR="007C7193" w:rsidRPr="00BE55EC" w:rsidRDefault="007C7193" w:rsidP="007C7193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№76</w:t>
      </w:r>
    </w:p>
    <w:p w:rsidR="007C7193" w:rsidRPr="00BE55EC" w:rsidRDefault="007C7193" w:rsidP="007C7193">
      <w:pPr>
        <w:widowControl w:val="0"/>
        <w:ind w:firstLine="540"/>
        <w:jc w:val="both"/>
        <w:rPr>
          <w:rStyle w:val="rvts7"/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7C7193" w:rsidRPr="00BE55EC" w:rsidRDefault="007C7193" w:rsidP="007C7193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Про затвердження проекту землеустрою щодо відведення земельної ділянки у власність для ведення садівництва, площею 0,1000га, кадастровий номер №4622710200:01:019:0092, в м. Дубляни, урочище «Карвати», гр. Ковальчук Уляну Ярославовичу</w:t>
      </w:r>
    </w:p>
    <w:p w:rsidR="007C7193" w:rsidRPr="00BE55EC" w:rsidRDefault="007C7193" w:rsidP="007C7193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7C7193" w:rsidRPr="00BE55EC" w:rsidRDefault="007C7193" w:rsidP="007C7193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ab/>
        <w:t>Розглянувши заяву і додані документи гр. Ковальчук Уляна Ярославовича, керуючись Законом України «Про місцеве самоврядування в Україні», Дублянська міська рада</w:t>
      </w:r>
    </w:p>
    <w:p w:rsidR="007C7193" w:rsidRPr="00BE55EC" w:rsidRDefault="007C7193" w:rsidP="007C7193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7C7193" w:rsidRPr="00BE55EC" w:rsidRDefault="007C7193" w:rsidP="007C7193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1.Затвердити проект землеустрою щодо відведення земельної ділянки у власність для ведення садівництва, площею 0,1000га, кадастровий номер №4622710200:01:019:0092, в м. Дубляни, урочище «Карвати», гр. Ковальчук Уляну Ярославовичу</w:t>
      </w:r>
    </w:p>
    <w:p w:rsidR="007C7193" w:rsidRPr="00BE55EC" w:rsidRDefault="007C7193" w:rsidP="007C7193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2. Передати безоплатно у власність земельну ділянку для ведення садівництва площею 0,1000га, кадастровий номер №4622710200:01:019:0092, в м. Дубляни, урочище «Карвати», гр. Ковальчук Уляну Ярославовичу.</w:t>
      </w:r>
    </w:p>
    <w:p w:rsidR="007C7193" w:rsidRPr="00BE55EC" w:rsidRDefault="007C7193" w:rsidP="007C7193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 3. Гр. Ковальчук Уляну Ярославовичу звернутися до державного реєстратора прав на нерухоме майно для реєстрації права власності на попередньо вказану земельну ділянку - кадастровий №4622710200:01:019:0092.</w:t>
      </w:r>
    </w:p>
    <w:p w:rsidR="007C7193" w:rsidRPr="00BE55EC" w:rsidRDefault="007C7193" w:rsidP="007C7193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7C7193" w:rsidRPr="00BE55EC" w:rsidRDefault="007C7193" w:rsidP="007C7193">
      <w:pPr>
        <w:pStyle w:val="a9"/>
        <w:widowControl w:val="0"/>
        <w:ind w:firstLine="540"/>
        <w:rPr>
          <w:szCs w:val="28"/>
        </w:rPr>
      </w:pPr>
    </w:p>
    <w:p w:rsidR="007C7193" w:rsidRPr="00BE55EC" w:rsidRDefault="007C7193" w:rsidP="007C7193">
      <w:pPr>
        <w:widowControl w:val="0"/>
        <w:ind w:firstLine="540"/>
        <w:jc w:val="center"/>
        <w:rPr>
          <w:bCs/>
          <w:sz w:val="28"/>
          <w:szCs w:val="28"/>
        </w:rPr>
      </w:pPr>
    </w:p>
    <w:p w:rsidR="007C7193" w:rsidRPr="00BE55EC" w:rsidRDefault="007C7193" w:rsidP="007C7193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00F1" w:rsidRDefault="00A500F1">
      <w:r>
        <w:separator/>
      </w:r>
    </w:p>
  </w:endnote>
  <w:endnote w:type="continuationSeparator" w:id="0">
    <w:p w:rsidR="00A500F1" w:rsidRDefault="00A500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00F1" w:rsidRDefault="00A500F1">
      <w:r>
        <w:separator/>
      </w:r>
    </w:p>
  </w:footnote>
  <w:footnote w:type="continuationSeparator" w:id="0">
    <w:p w:rsidR="00A500F1" w:rsidRDefault="00A500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C7193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00F1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7C7193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7C7193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7C7193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7C7193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7C719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ABA729-0F17-4E37-BD06-E79D2209A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1</Pages>
  <Words>931</Words>
  <Characters>532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2023-07-28T10:21:00Z</dcterms:modified>
</cp:coreProperties>
</file>