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84622" w:rsidRPr="00BE55EC" w:rsidRDefault="00F84622" w:rsidP="00F8462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F84622" w:rsidRPr="00BE55EC" w:rsidRDefault="00F84622" w:rsidP="00F84622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F84622" w:rsidRPr="00BE55EC" w:rsidRDefault="00F84622" w:rsidP="00F84622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F84622" w:rsidRPr="00BE55EC" w:rsidRDefault="00F84622" w:rsidP="00F8462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F84622" w:rsidRPr="00BE55EC" w:rsidRDefault="00F84622" w:rsidP="00F84622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F84622" w:rsidRPr="00BE55EC" w:rsidRDefault="00F84622" w:rsidP="00F84622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F84622" w:rsidRPr="00BE55EC" w:rsidRDefault="00F84622" w:rsidP="00F84622">
      <w:pPr>
        <w:widowControl w:val="0"/>
        <w:ind w:firstLine="540"/>
        <w:jc w:val="both"/>
        <w:rPr>
          <w:sz w:val="28"/>
          <w:szCs w:val="28"/>
        </w:rPr>
      </w:pPr>
    </w:p>
    <w:p w:rsidR="00F84622" w:rsidRPr="00BE55EC" w:rsidRDefault="00F84622" w:rsidP="00F84622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№77</w:t>
      </w:r>
    </w:p>
    <w:p w:rsidR="00F84622" w:rsidRPr="00BE55EC" w:rsidRDefault="00F84622" w:rsidP="00F84622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землеустрою щодо відведення земельної ділянки у власність для ведення садівництва, площею 0,1000га, кадастровий номер №4622710200:01:019:0095, в м. Дубляни, урочище «Карвати», гр. Синиці Роману Михайловичу</w:t>
      </w:r>
    </w:p>
    <w:p w:rsidR="00F84622" w:rsidRPr="00BE55EC" w:rsidRDefault="00F84622" w:rsidP="00F84622">
      <w:pPr>
        <w:tabs>
          <w:tab w:val="left" w:pos="2412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</w:t>
      </w:r>
      <w:r w:rsidRPr="00BE55EC">
        <w:rPr>
          <w:sz w:val="28"/>
          <w:szCs w:val="28"/>
        </w:rPr>
        <w:tab/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Розглянувши заяву і додані документи гр. Синиці Роману Михайловича, керуючись Законом України «Про місцеве самоврядування в Україні», Дублянська міська рада</w:t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земельної ділянки у власність для ведення садівництва, площею 0,1000га, кадастровий номер №4622710200:01:019:0095, в м. Дубляни, урочище «Карвати», гр. Синиці Роману Михайловичу</w:t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2. Передати безоплатно у власність земельну ділянку для ведення садівництва площею 0,1000га, кадастровий номер №4622710200:01:019:0095, в м. Дубляни, урочище «Карвати», гр. Синиці Роману Михайловичу.</w:t>
      </w:r>
    </w:p>
    <w:p w:rsidR="00F84622" w:rsidRPr="00BE55EC" w:rsidRDefault="00F84622" w:rsidP="00F84622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3. Гр. Синиці Роману Михайловичу звернутися до державного реєстратора прав на нерухоме майно для реєстрації права власності на попередньо вказану земельну ділянку - кадастровий №4622710200:01:019:0095.</w:t>
      </w:r>
    </w:p>
    <w:p w:rsidR="00F84622" w:rsidRPr="00BE55EC" w:rsidRDefault="00F84622" w:rsidP="00F84622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84622" w:rsidRPr="00BE55EC" w:rsidRDefault="00F84622" w:rsidP="00F84622">
      <w:pPr>
        <w:pStyle w:val="a9"/>
        <w:widowControl w:val="0"/>
        <w:ind w:firstLine="540"/>
        <w:rPr>
          <w:szCs w:val="28"/>
        </w:rPr>
      </w:pPr>
    </w:p>
    <w:p w:rsidR="00F84622" w:rsidRPr="00BE55EC" w:rsidRDefault="00F84622" w:rsidP="00F84622">
      <w:pPr>
        <w:widowControl w:val="0"/>
        <w:ind w:firstLine="540"/>
        <w:jc w:val="center"/>
        <w:rPr>
          <w:bCs/>
          <w:sz w:val="28"/>
          <w:szCs w:val="28"/>
        </w:rPr>
      </w:pPr>
    </w:p>
    <w:p w:rsidR="00F84622" w:rsidRPr="00BE55EC" w:rsidRDefault="00F84622" w:rsidP="00F84622">
      <w:pPr>
        <w:widowControl w:val="0"/>
        <w:ind w:firstLine="540"/>
        <w:jc w:val="center"/>
        <w:rPr>
          <w:bCs/>
          <w:sz w:val="28"/>
          <w:szCs w:val="28"/>
        </w:rPr>
      </w:pPr>
    </w:p>
    <w:p w:rsidR="00F84622" w:rsidRPr="00BE55EC" w:rsidRDefault="00F84622" w:rsidP="00F84622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5A0" w:rsidRDefault="00D035A0">
      <w:r>
        <w:separator/>
      </w:r>
    </w:p>
  </w:endnote>
  <w:endnote w:type="continuationSeparator" w:id="0">
    <w:p w:rsidR="00D035A0" w:rsidRDefault="00D03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5A0" w:rsidRDefault="00D035A0">
      <w:r>
        <w:separator/>
      </w:r>
    </w:p>
  </w:footnote>
  <w:footnote w:type="continuationSeparator" w:id="0">
    <w:p w:rsidR="00D035A0" w:rsidRDefault="00D03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35A0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4622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F846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F84622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F8462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F84622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F8462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D31D6-486B-460B-B5F8-7DD5AF9D0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2023-07-28T10:22:00Z</dcterms:modified>
</cp:coreProperties>
</file>