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C7E7B" w:rsidRPr="00BE55EC" w:rsidRDefault="001C7E7B" w:rsidP="001C7E7B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1C7E7B" w:rsidRPr="00BE55EC" w:rsidRDefault="001C7E7B" w:rsidP="001C7E7B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1C7E7B" w:rsidRPr="00BE55EC" w:rsidRDefault="001C7E7B" w:rsidP="001C7E7B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1C7E7B" w:rsidRPr="00BE55EC" w:rsidRDefault="001C7E7B" w:rsidP="001C7E7B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1C7E7B" w:rsidRPr="00BE55EC" w:rsidRDefault="001C7E7B" w:rsidP="001C7E7B">
      <w:pPr>
        <w:pStyle w:val="8"/>
        <w:widowControl w:val="0"/>
        <w:spacing w:before="0"/>
        <w:ind w:firstLine="540"/>
        <w:rPr>
          <w:b/>
          <w:i/>
          <w:sz w:val="28"/>
          <w:szCs w:val="28"/>
        </w:rPr>
      </w:pPr>
    </w:p>
    <w:p w:rsidR="001C7E7B" w:rsidRPr="00BE55EC" w:rsidRDefault="001C7E7B" w:rsidP="001C7E7B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1C7E7B" w:rsidRPr="00BE55EC" w:rsidRDefault="001C7E7B" w:rsidP="001C7E7B">
      <w:pPr>
        <w:widowControl w:val="0"/>
        <w:ind w:firstLine="540"/>
        <w:jc w:val="both"/>
        <w:rPr>
          <w:sz w:val="28"/>
          <w:szCs w:val="28"/>
        </w:rPr>
      </w:pPr>
    </w:p>
    <w:p w:rsidR="001C7E7B" w:rsidRPr="00BE55EC" w:rsidRDefault="001C7E7B" w:rsidP="001C7E7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№78</w:t>
      </w:r>
    </w:p>
    <w:p w:rsidR="001C7E7B" w:rsidRPr="00BE55EC" w:rsidRDefault="001C7E7B" w:rsidP="001C7E7B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1C7E7B" w:rsidRPr="00BE55EC" w:rsidRDefault="001C7E7B" w:rsidP="001C7E7B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Про затвердження проекту землеустрою щодо відведення земельної ділянки у власність для ведення садівництва, площею 0,1000га, кадастровий номер №4622710200:01:019:0094, в м. Дубляни, урочище «Карвати», гр. Ковальчук Галині Василівні</w:t>
      </w:r>
    </w:p>
    <w:p w:rsidR="001C7E7B" w:rsidRPr="00BE55EC" w:rsidRDefault="001C7E7B" w:rsidP="001C7E7B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1C7E7B" w:rsidRPr="00BE55EC" w:rsidRDefault="001C7E7B" w:rsidP="001C7E7B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 Розглянувши заяву і додані документи гр. Ковальчук Галини Василівни, керуючись Законом України «Про місцеве самоврядування в Україні», Дублянська міська рада</w:t>
      </w:r>
    </w:p>
    <w:p w:rsidR="001C7E7B" w:rsidRPr="00BE55EC" w:rsidRDefault="001C7E7B" w:rsidP="001C7E7B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1C7E7B" w:rsidRPr="00BE55EC" w:rsidRDefault="001C7E7B" w:rsidP="001C7E7B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1.Затвердити проект землеустрою щодо відведення земельної ділянки у власність для ведення садівництва, площею 0,1000га, кадастровий номер №4622710200:01:019:0094, в м. Дубляни, урочище «Карвати», гр. Ковальчук Галині Василівні</w:t>
      </w:r>
    </w:p>
    <w:p w:rsidR="001C7E7B" w:rsidRPr="00BE55EC" w:rsidRDefault="001C7E7B" w:rsidP="001C7E7B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2. Передати безоплатно у власність земельну ділянку для ведення садівництва площею 0,1000га, кадастровий номер №4622710200:01:019:0094, в м. Дубляни, урочище «Карвати», гр. Ковальчук Галині Василівні.</w:t>
      </w:r>
    </w:p>
    <w:p w:rsidR="001C7E7B" w:rsidRPr="00BE55EC" w:rsidRDefault="001C7E7B" w:rsidP="001C7E7B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3. Гр. Ковальчук Галині Василівні звернутися до державного реєстратора прав на нерухоме майно для реєстрації права власності на попередньо вказану земельну ділянку - кадастровий №4622710200:01:019:0094.</w:t>
      </w:r>
    </w:p>
    <w:p w:rsidR="001C7E7B" w:rsidRPr="00BE55EC" w:rsidRDefault="001C7E7B" w:rsidP="001C7E7B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1C7E7B" w:rsidRPr="00BE55EC" w:rsidRDefault="001C7E7B" w:rsidP="001C7E7B">
      <w:pPr>
        <w:pStyle w:val="a9"/>
        <w:widowControl w:val="0"/>
        <w:ind w:firstLine="540"/>
        <w:rPr>
          <w:szCs w:val="28"/>
        </w:rPr>
      </w:pPr>
    </w:p>
    <w:p w:rsidR="001C7E7B" w:rsidRPr="00BE55EC" w:rsidRDefault="001C7E7B" w:rsidP="001C7E7B">
      <w:pPr>
        <w:widowControl w:val="0"/>
        <w:ind w:firstLine="540"/>
        <w:jc w:val="center"/>
        <w:rPr>
          <w:bCs/>
          <w:sz w:val="28"/>
          <w:szCs w:val="28"/>
        </w:rPr>
      </w:pPr>
    </w:p>
    <w:p w:rsidR="001C7E7B" w:rsidRPr="00BE55EC" w:rsidRDefault="001C7E7B" w:rsidP="001C7E7B">
      <w:pPr>
        <w:widowControl w:val="0"/>
        <w:ind w:firstLine="540"/>
        <w:jc w:val="center"/>
        <w:rPr>
          <w:bCs/>
          <w:sz w:val="28"/>
          <w:szCs w:val="28"/>
        </w:rPr>
      </w:pPr>
    </w:p>
    <w:p w:rsidR="001C7E7B" w:rsidRPr="00BE55EC" w:rsidRDefault="001C7E7B" w:rsidP="001C7E7B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44CD" w:rsidRDefault="002944CD">
      <w:r>
        <w:separator/>
      </w:r>
    </w:p>
  </w:endnote>
  <w:endnote w:type="continuationSeparator" w:id="0">
    <w:p w:rsidR="002944CD" w:rsidRDefault="0029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44CD" w:rsidRDefault="002944CD">
      <w:r>
        <w:separator/>
      </w:r>
    </w:p>
  </w:footnote>
  <w:footnote w:type="continuationSeparator" w:id="0">
    <w:p w:rsidR="002944CD" w:rsidRDefault="0029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7E7B"/>
    <w:rsid w:val="00213958"/>
    <w:rsid w:val="00225FD9"/>
    <w:rsid w:val="00231272"/>
    <w:rsid w:val="00242C76"/>
    <w:rsid w:val="002451A3"/>
    <w:rsid w:val="00287847"/>
    <w:rsid w:val="002944CD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1C7E7B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1C7E7B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1C7E7B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1C7E7B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1C7E7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ED0F0-A1E6-4568-9494-4975B80E0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930</Words>
  <Characters>531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2023-07-28T10:23:00Z</dcterms:modified>
</cp:coreProperties>
</file>