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C02CC" w:rsidRPr="00BE55EC" w:rsidRDefault="003C02CC" w:rsidP="003C02C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3C02CC" w:rsidRPr="00BE55EC" w:rsidRDefault="003C02CC" w:rsidP="003C02C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3C02CC" w:rsidRPr="00BE55EC" w:rsidRDefault="003C02CC" w:rsidP="003C02C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3C02CC" w:rsidRPr="00BE55EC" w:rsidRDefault="003C02CC" w:rsidP="003C02C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3C02CC" w:rsidRPr="00BE55EC" w:rsidRDefault="003C02CC" w:rsidP="003C02CC">
      <w:pPr>
        <w:widowControl w:val="0"/>
        <w:ind w:firstLine="540"/>
        <w:jc w:val="center"/>
        <w:rPr>
          <w:sz w:val="28"/>
          <w:szCs w:val="28"/>
        </w:rPr>
      </w:pPr>
    </w:p>
    <w:p w:rsidR="003C02CC" w:rsidRPr="00BE55EC" w:rsidRDefault="003C02CC" w:rsidP="003C02C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3C02CC" w:rsidRPr="00BE55EC" w:rsidRDefault="003C02CC" w:rsidP="003C02C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3C02CC" w:rsidRPr="00BE55EC" w:rsidRDefault="003C02CC" w:rsidP="003C02CC">
      <w:pPr>
        <w:widowControl w:val="0"/>
        <w:ind w:firstLine="540"/>
        <w:rPr>
          <w:sz w:val="28"/>
          <w:szCs w:val="28"/>
        </w:rPr>
      </w:pPr>
    </w:p>
    <w:p w:rsidR="003C02CC" w:rsidRPr="00BE55EC" w:rsidRDefault="003C02CC" w:rsidP="003C02CC">
      <w:pPr>
        <w:widowControl w:val="0"/>
        <w:ind w:firstLine="540"/>
        <w:jc w:val="both"/>
        <w:rPr>
          <w:sz w:val="28"/>
          <w:szCs w:val="28"/>
        </w:rPr>
      </w:pPr>
    </w:p>
    <w:p w:rsidR="003C02CC" w:rsidRPr="00BE55EC" w:rsidRDefault="003C02CC" w:rsidP="003C02C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№81</w:t>
      </w:r>
    </w:p>
    <w:p w:rsidR="003C02CC" w:rsidRPr="00BE55EC" w:rsidRDefault="003C02CC" w:rsidP="003C02CC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3C02CC" w:rsidRPr="00BE55EC" w:rsidRDefault="003C02CC" w:rsidP="003C02CC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9, площею 0,1000га, кадастровий №4622710200:10:000:0213, гр. Возняк Романії Миколаївні</w:t>
      </w:r>
    </w:p>
    <w:p w:rsidR="003C02CC" w:rsidRPr="00BE55EC" w:rsidRDefault="003C02CC" w:rsidP="003C02C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3C02CC" w:rsidRPr="00BE55EC" w:rsidRDefault="003C02CC" w:rsidP="003C02C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 гр. Возняк Романії Миколаївни, що проживає в с.Зашків,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C02CC" w:rsidRPr="00BE55EC" w:rsidRDefault="003C02CC" w:rsidP="003C02C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3C02CC" w:rsidRPr="00BE55EC" w:rsidRDefault="003C02CC" w:rsidP="003C02C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9, площею 0,1000га, кадастровий №4622710200:10:000:0213, гр. Возняк Романії Миколаївні.</w:t>
      </w:r>
    </w:p>
    <w:p w:rsidR="003C02CC" w:rsidRPr="00BE55EC" w:rsidRDefault="003C02CC" w:rsidP="003C02C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9,  площею 0,1000га, кадастровий №4622710200:10:000:0213, гр. Возняк Романії Миколаївні.</w:t>
      </w:r>
    </w:p>
    <w:p w:rsidR="003C02CC" w:rsidRPr="00BE55EC" w:rsidRDefault="003C02CC" w:rsidP="003C02C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Возняк Романії Миколаївні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№4622710200:10:000:0213.</w:t>
      </w:r>
    </w:p>
    <w:p w:rsidR="003C02CC" w:rsidRPr="00BE55EC" w:rsidRDefault="003C02CC" w:rsidP="003C02CC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C02CC" w:rsidRPr="00BE55EC" w:rsidRDefault="003C02CC" w:rsidP="003C02CC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3C02CC" w:rsidRPr="00BE55EC" w:rsidRDefault="003C02CC" w:rsidP="003C02CC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3C02CC" w:rsidRPr="00BE55EC" w:rsidRDefault="003C02CC" w:rsidP="003C02CC">
      <w:pPr>
        <w:widowControl w:val="0"/>
        <w:ind w:firstLine="540"/>
        <w:jc w:val="center"/>
        <w:rPr>
          <w:bCs/>
          <w:sz w:val="28"/>
          <w:szCs w:val="28"/>
        </w:rPr>
      </w:pPr>
    </w:p>
    <w:p w:rsidR="003C02CC" w:rsidRPr="00BE55EC" w:rsidRDefault="003C02CC" w:rsidP="003C02C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C02CC" w:rsidRPr="00BE55EC" w:rsidRDefault="003C02CC" w:rsidP="003C02CC">
      <w:pPr>
        <w:widowControl w:val="0"/>
        <w:ind w:firstLine="540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305" w:rsidRDefault="00487305">
      <w:r>
        <w:separator/>
      </w:r>
    </w:p>
  </w:endnote>
  <w:endnote w:type="continuationSeparator" w:id="0">
    <w:p w:rsidR="00487305" w:rsidRDefault="00487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305" w:rsidRDefault="00487305">
      <w:r>
        <w:separator/>
      </w:r>
    </w:p>
  </w:footnote>
  <w:footnote w:type="continuationSeparator" w:id="0">
    <w:p w:rsidR="00487305" w:rsidRDefault="00487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02CC"/>
    <w:rsid w:val="003C6815"/>
    <w:rsid w:val="003C695C"/>
    <w:rsid w:val="003D3DAC"/>
    <w:rsid w:val="0046441F"/>
    <w:rsid w:val="00465E04"/>
    <w:rsid w:val="00465F61"/>
    <w:rsid w:val="00471A72"/>
    <w:rsid w:val="00487305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C02C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C02C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C02C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C02CC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3C02C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65B55-EDC7-4478-A6CB-2DC1EA7F4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2023-07-28T10:26:00Z</dcterms:modified>
</cp:coreProperties>
</file>