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53E1C" w:rsidRPr="00BE55EC" w:rsidRDefault="00353E1C" w:rsidP="00353E1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53E1C" w:rsidRPr="00BE55EC" w:rsidRDefault="00353E1C" w:rsidP="00353E1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53E1C" w:rsidRPr="00BE55EC" w:rsidRDefault="00353E1C" w:rsidP="00353E1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53E1C" w:rsidRPr="00BE55EC" w:rsidRDefault="00353E1C" w:rsidP="00353E1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53E1C" w:rsidRPr="00BE55EC" w:rsidRDefault="00353E1C" w:rsidP="00353E1C">
      <w:pPr>
        <w:widowControl w:val="0"/>
        <w:ind w:firstLine="540"/>
        <w:jc w:val="center"/>
        <w:rPr>
          <w:sz w:val="28"/>
          <w:szCs w:val="28"/>
        </w:rPr>
      </w:pPr>
    </w:p>
    <w:p w:rsidR="00353E1C" w:rsidRPr="00BE55EC" w:rsidRDefault="00353E1C" w:rsidP="00353E1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53E1C" w:rsidRPr="00BE55EC" w:rsidRDefault="00353E1C" w:rsidP="00353E1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53E1C" w:rsidRPr="00BE55EC" w:rsidRDefault="00353E1C" w:rsidP="00353E1C">
      <w:pPr>
        <w:widowControl w:val="0"/>
        <w:ind w:firstLine="540"/>
        <w:rPr>
          <w:sz w:val="28"/>
          <w:szCs w:val="28"/>
        </w:rPr>
      </w:pPr>
    </w:p>
    <w:p w:rsidR="00353E1C" w:rsidRPr="00BE55EC" w:rsidRDefault="00353E1C" w:rsidP="00353E1C">
      <w:pPr>
        <w:widowControl w:val="0"/>
        <w:ind w:firstLine="540"/>
        <w:jc w:val="both"/>
        <w:rPr>
          <w:sz w:val="28"/>
          <w:szCs w:val="28"/>
        </w:rPr>
      </w:pPr>
    </w:p>
    <w:p w:rsidR="00353E1C" w:rsidRPr="00BE55EC" w:rsidRDefault="00353E1C" w:rsidP="00353E1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№82</w:t>
      </w:r>
    </w:p>
    <w:p w:rsidR="00353E1C" w:rsidRPr="00BE55EC" w:rsidRDefault="00353E1C" w:rsidP="00353E1C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53E1C" w:rsidRPr="00BE55EC" w:rsidRDefault="00353E1C" w:rsidP="00353E1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18, площею 0,1000га, кадастровий №4622710200:10:000:0214, гр. Вегера Наталії Вікторівні</w:t>
      </w:r>
    </w:p>
    <w:p w:rsidR="00353E1C" w:rsidRPr="00BE55EC" w:rsidRDefault="00353E1C" w:rsidP="00353E1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353E1C" w:rsidRPr="00BE55EC" w:rsidRDefault="00353E1C" w:rsidP="00353E1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Вегера Наталії Вікторівни, що проживає в с.М.Підліски, вул. Чорновола, 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53E1C" w:rsidRPr="00BE55EC" w:rsidRDefault="00353E1C" w:rsidP="00353E1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53E1C" w:rsidRPr="00BE55EC" w:rsidRDefault="00353E1C" w:rsidP="00353E1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18, площею 0,1000га, кадастровий №4622710200:10:000:0214, гр. Вегера Наталії Вікторівні.</w:t>
      </w:r>
    </w:p>
    <w:p w:rsidR="00353E1C" w:rsidRPr="00BE55EC" w:rsidRDefault="00353E1C" w:rsidP="00353E1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вул.Небесної Сотні, 18, площею 0,1000га, кадастровий №4622710200:10:000:0214, гр. Вегера Наталії Вікторівні.</w:t>
      </w:r>
    </w:p>
    <w:p w:rsidR="00353E1C" w:rsidRPr="00BE55EC" w:rsidRDefault="00353E1C" w:rsidP="00353E1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Вегера Наталії Вікторівні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№4622710200:10:000:0214.</w:t>
      </w:r>
    </w:p>
    <w:p w:rsidR="00353E1C" w:rsidRPr="00BE55EC" w:rsidRDefault="00353E1C" w:rsidP="00353E1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53E1C" w:rsidRPr="00BE55EC" w:rsidRDefault="00353E1C" w:rsidP="00353E1C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353E1C" w:rsidRPr="00BE55EC" w:rsidRDefault="00353E1C" w:rsidP="00353E1C">
      <w:pPr>
        <w:widowControl w:val="0"/>
        <w:ind w:firstLine="540"/>
        <w:jc w:val="center"/>
        <w:rPr>
          <w:bCs/>
          <w:sz w:val="28"/>
          <w:szCs w:val="28"/>
        </w:rPr>
      </w:pPr>
    </w:p>
    <w:p w:rsidR="00353E1C" w:rsidRPr="00BE55EC" w:rsidRDefault="00353E1C" w:rsidP="00353E1C">
      <w:pPr>
        <w:widowControl w:val="0"/>
        <w:ind w:firstLine="540"/>
        <w:jc w:val="center"/>
        <w:rPr>
          <w:bCs/>
          <w:sz w:val="28"/>
          <w:szCs w:val="28"/>
        </w:rPr>
      </w:pPr>
    </w:p>
    <w:p w:rsidR="003D3DAC" w:rsidRPr="00C32C7D" w:rsidRDefault="00353E1C" w:rsidP="00353E1C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D8F" w:rsidRDefault="00543D8F">
      <w:r>
        <w:separator/>
      </w:r>
    </w:p>
  </w:endnote>
  <w:endnote w:type="continuationSeparator" w:id="0">
    <w:p w:rsidR="00543D8F" w:rsidRDefault="005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D8F" w:rsidRDefault="00543D8F">
      <w:r>
        <w:separator/>
      </w:r>
    </w:p>
  </w:footnote>
  <w:footnote w:type="continuationSeparator" w:id="0">
    <w:p w:rsidR="00543D8F" w:rsidRDefault="005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3E1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D8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53E1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53E1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53E1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53E1C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353E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1CB49-B82C-411B-AA67-8DF39674F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2023-07-28T10:27:00Z</dcterms:modified>
</cp:coreProperties>
</file>