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F1A06" w:rsidRPr="00BE55EC" w:rsidRDefault="00CF1A06" w:rsidP="00CF1A0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F1A06" w:rsidRPr="00BE55EC" w:rsidRDefault="00CF1A06" w:rsidP="00CF1A06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F1A06" w:rsidRPr="00BE55EC" w:rsidRDefault="00CF1A06" w:rsidP="00CF1A0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F1A06" w:rsidRPr="00BE55EC" w:rsidRDefault="00CF1A06" w:rsidP="00CF1A0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F1A06" w:rsidRPr="00BE55EC" w:rsidRDefault="00CF1A06" w:rsidP="00CF1A06">
      <w:pPr>
        <w:widowControl w:val="0"/>
        <w:ind w:firstLine="540"/>
        <w:jc w:val="center"/>
        <w:rPr>
          <w:sz w:val="28"/>
          <w:szCs w:val="28"/>
        </w:rPr>
      </w:pPr>
    </w:p>
    <w:p w:rsidR="00CF1A06" w:rsidRPr="00BE55EC" w:rsidRDefault="00CF1A06" w:rsidP="00CF1A0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F1A06" w:rsidRPr="00BE55EC" w:rsidRDefault="00CF1A06" w:rsidP="00CF1A0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F1A06" w:rsidRPr="00BE55EC" w:rsidRDefault="00CF1A06" w:rsidP="00CF1A06">
      <w:pPr>
        <w:widowControl w:val="0"/>
        <w:ind w:firstLine="540"/>
        <w:rPr>
          <w:sz w:val="28"/>
          <w:szCs w:val="28"/>
        </w:rPr>
      </w:pPr>
    </w:p>
    <w:p w:rsidR="00CF1A06" w:rsidRPr="00BE55EC" w:rsidRDefault="00CF1A06" w:rsidP="00CF1A06">
      <w:pPr>
        <w:widowControl w:val="0"/>
        <w:ind w:firstLine="540"/>
        <w:jc w:val="both"/>
        <w:rPr>
          <w:sz w:val="28"/>
          <w:szCs w:val="28"/>
        </w:rPr>
      </w:pPr>
    </w:p>
    <w:p w:rsidR="00CF1A06" w:rsidRPr="00BE55EC" w:rsidRDefault="00CF1A06" w:rsidP="00CF1A0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№90</w:t>
      </w:r>
    </w:p>
    <w:p w:rsidR="00CF1A06" w:rsidRPr="00BE55EC" w:rsidRDefault="00CF1A06" w:rsidP="00CF1A06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F1A06" w:rsidRPr="00BE55EC" w:rsidRDefault="00CF1A06" w:rsidP="00CF1A0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5, площею 0,1000га, кадастровий №4622710200:10:000:0191, гр. Шпік Богдану Ігоровичу</w:t>
      </w:r>
    </w:p>
    <w:p w:rsidR="00CF1A06" w:rsidRPr="00BE55EC" w:rsidRDefault="00CF1A06" w:rsidP="00CF1A0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CF1A06" w:rsidRPr="00BE55EC" w:rsidRDefault="00CF1A06" w:rsidP="00CF1A0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Шпік Богдана Ігоровичу, що проживає в м.Дубляни, вул. Садова, 2/1,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F1A06" w:rsidRPr="00BE55EC" w:rsidRDefault="00CF1A06" w:rsidP="00CF1A0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F1A06" w:rsidRPr="00BE55EC" w:rsidRDefault="00CF1A06" w:rsidP="00CF1A0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5, площею 0,1000га, кадастровий №4622710200:10:000:0191, гр. Шпік Богдану Ігоровичу.</w:t>
      </w:r>
    </w:p>
    <w:p w:rsidR="00CF1A06" w:rsidRPr="00BE55EC" w:rsidRDefault="00CF1A06" w:rsidP="00CF1A0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вул.Січових Стрільців, 5, площею 0,1000га, кадастровий №4622710200:10:000:0191, гр. Шпік Богдану Ігоровичу.</w:t>
      </w:r>
    </w:p>
    <w:p w:rsidR="00CF1A06" w:rsidRPr="00BE55EC" w:rsidRDefault="00CF1A06" w:rsidP="00CF1A0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Шпік Богдану Ігоровичу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№4622710200:10:000:0191.</w:t>
      </w:r>
    </w:p>
    <w:p w:rsidR="00CF1A06" w:rsidRPr="00BE55EC" w:rsidRDefault="00CF1A06" w:rsidP="00CF1A06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F1A06" w:rsidRDefault="00CF1A06" w:rsidP="00CF1A06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CF1A06" w:rsidRDefault="00CF1A06" w:rsidP="00CF1A06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CF1A06" w:rsidRPr="00BE55EC" w:rsidRDefault="00CF1A06" w:rsidP="00CF1A06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CF1A06" w:rsidRPr="00BE55EC" w:rsidRDefault="00CF1A06" w:rsidP="00CF1A06">
      <w:pPr>
        <w:widowControl w:val="0"/>
        <w:ind w:firstLine="540"/>
        <w:jc w:val="center"/>
        <w:rPr>
          <w:bCs/>
          <w:sz w:val="28"/>
          <w:szCs w:val="28"/>
        </w:rPr>
      </w:pPr>
    </w:p>
    <w:p w:rsidR="00CF1A06" w:rsidRDefault="00CF1A06" w:rsidP="00CF1A06">
      <w:pPr>
        <w:widowControl w:val="0"/>
        <w:ind w:firstLine="540"/>
        <w:jc w:val="center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CF1A06" w:rsidRDefault="00CF1A06" w:rsidP="00CF1A06">
      <w:pPr>
        <w:widowControl w:val="0"/>
        <w:ind w:firstLine="540"/>
        <w:jc w:val="center"/>
        <w:rPr>
          <w:bCs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148" w:rsidRDefault="00F83148">
      <w:r>
        <w:separator/>
      </w:r>
    </w:p>
  </w:endnote>
  <w:endnote w:type="continuationSeparator" w:id="0">
    <w:p w:rsidR="00F83148" w:rsidRDefault="00F83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148" w:rsidRDefault="00F83148">
      <w:r>
        <w:separator/>
      </w:r>
    </w:p>
  </w:footnote>
  <w:footnote w:type="continuationSeparator" w:id="0">
    <w:p w:rsidR="00F83148" w:rsidRDefault="00F831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1A06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3148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F1A0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F1A0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F1A0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F1A06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CF1A0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560CF-20CC-4429-A480-A02BF1A9F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2023-07-28T10:46:00Z</dcterms:modified>
</cp:coreProperties>
</file>