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551BB3" w:rsidRPr="00BA554C" w:rsidRDefault="00551BB3" w:rsidP="00551BB3">
      <w:pPr>
        <w:widowControl w:val="0"/>
        <w:ind w:firstLine="540"/>
        <w:jc w:val="center"/>
        <w:rPr>
          <w:b/>
          <w:sz w:val="28"/>
          <w:szCs w:val="28"/>
        </w:rPr>
      </w:pPr>
      <w:r w:rsidRPr="00BA554C">
        <w:rPr>
          <w:b/>
          <w:sz w:val="28"/>
          <w:szCs w:val="28"/>
        </w:rPr>
        <w:t>УКРАЇНА</w:t>
      </w:r>
    </w:p>
    <w:p w:rsidR="00551BB3" w:rsidRPr="00BA554C" w:rsidRDefault="00551BB3" w:rsidP="00551BB3">
      <w:pPr>
        <w:pStyle w:val="a9"/>
        <w:widowControl w:val="0"/>
        <w:ind w:firstLine="540"/>
        <w:rPr>
          <w:szCs w:val="28"/>
        </w:rPr>
      </w:pPr>
      <w:r w:rsidRPr="00BA554C">
        <w:rPr>
          <w:szCs w:val="28"/>
        </w:rPr>
        <w:t>ДУБЛЯНСЬКА МІСЬКА РАДА</w:t>
      </w:r>
    </w:p>
    <w:p w:rsidR="00551BB3" w:rsidRPr="00BA554C" w:rsidRDefault="00551BB3" w:rsidP="00551BB3">
      <w:pPr>
        <w:widowControl w:val="0"/>
        <w:ind w:firstLine="540"/>
        <w:jc w:val="center"/>
        <w:rPr>
          <w:b/>
          <w:sz w:val="28"/>
          <w:szCs w:val="28"/>
        </w:rPr>
      </w:pPr>
      <w:r w:rsidRPr="00BA554C">
        <w:rPr>
          <w:b/>
          <w:sz w:val="28"/>
          <w:szCs w:val="28"/>
        </w:rPr>
        <w:t>ЖОВКІВСЬКОГО РАЙОНУ ЛЬВІВСЬКОЇ ОБЛАСТІ</w:t>
      </w:r>
    </w:p>
    <w:p w:rsidR="00551BB3" w:rsidRPr="00BA554C" w:rsidRDefault="00551BB3" w:rsidP="00551BB3">
      <w:pPr>
        <w:widowControl w:val="0"/>
        <w:ind w:firstLine="540"/>
        <w:jc w:val="center"/>
        <w:rPr>
          <w:sz w:val="28"/>
          <w:szCs w:val="28"/>
        </w:rPr>
      </w:pPr>
      <w:r w:rsidRPr="00BA554C">
        <w:rPr>
          <w:sz w:val="28"/>
          <w:szCs w:val="28"/>
        </w:rPr>
        <w:t>/ п’ята  сесія сьомого демократичного скликання /</w:t>
      </w:r>
    </w:p>
    <w:p w:rsidR="00551BB3" w:rsidRPr="00BA554C" w:rsidRDefault="00551BB3" w:rsidP="00551BB3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551BB3" w:rsidRPr="00BA554C" w:rsidRDefault="00551BB3" w:rsidP="00551BB3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A554C">
        <w:rPr>
          <w:b/>
          <w:i/>
          <w:sz w:val="28"/>
          <w:szCs w:val="28"/>
        </w:rPr>
        <w:t>РІШЕННЯ</w:t>
      </w:r>
    </w:p>
    <w:p w:rsidR="00551BB3" w:rsidRPr="00BA554C" w:rsidRDefault="00551BB3" w:rsidP="00551BB3">
      <w:pPr>
        <w:widowControl w:val="0"/>
        <w:ind w:firstLine="540"/>
        <w:jc w:val="both"/>
        <w:rPr>
          <w:sz w:val="28"/>
          <w:szCs w:val="28"/>
        </w:rPr>
      </w:pPr>
    </w:p>
    <w:p w:rsidR="00551BB3" w:rsidRPr="00BA554C" w:rsidRDefault="00551BB3" w:rsidP="00551BB3">
      <w:pPr>
        <w:widowControl w:val="0"/>
        <w:ind w:firstLine="540"/>
        <w:jc w:val="both"/>
        <w:rPr>
          <w:sz w:val="28"/>
          <w:szCs w:val="28"/>
        </w:rPr>
      </w:pPr>
      <w:r w:rsidRPr="00BA554C">
        <w:rPr>
          <w:sz w:val="28"/>
          <w:szCs w:val="28"/>
        </w:rPr>
        <w:t>Від  22 березня 2016р.</w:t>
      </w:r>
      <w:r w:rsidRPr="00BA554C">
        <w:rPr>
          <w:sz w:val="28"/>
          <w:szCs w:val="28"/>
        </w:rPr>
        <w:tab/>
      </w:r>
      <w:r w:rsidRPr="00BA554C">
        <w:rPr>
          <w:sz w:val="28"/>
          <w:szCs w:val="28"/>
        </w:rPr>
        <w:tab/>
      </w:r>
      <w:r w:rsidRPr="00BA554C">
        <w:rPr>
          <w:sz w:val="28"/>
          <w:szCs w:val="28"/>
        </w:rPr>
        <w:tab/>
        <w:t xml:space="preserve">                                      </w:t>
      </w:r>
      <w:r w:rsidRPr="00BA554C">
        <w:rPr>
          <w:sz w:val="28"/>
          <w:szCs w:val="28"/>
        </w:rPr>
        <w:tab/>
        <w:t>№96</w:t>
      </w:r>
    </w:p>
    <w:p w:rsidR="00551BB3" w:rsidRPr="00BA554C" w:rsidRDefault="00551BB3" w:rsidP="00551BB3">
      <w:pPr>
        <w:widowControl w:val="0"/>
        <w:ind w:firstLine="540"/>
        <w:jc w:val="both"/>
        <w:rPr>
          <w:rStyle w:val="rvts7"/>
          <w:sz w:val="28"/>
          <w:szCs w:val="28"/>
        </w:rPr>
      </w:pPr>
      <w:r w:rsidRPr="00BA554C">
        <w:rPr>
          <w:sz w:val="28"/>
          <w:szCs w:val="28"/>
        </w:rPr>
        <w:t xml:space="preserve">м.Дубляни </w:t>
      </w:r>
    </w:p>
    <w:p w:rsidR="00551BB3" w:rsidRPr="00BA554C" w:rsidRDefault="00551BB3" w:rsidP="00551BB3">
      <w:pPr>
        <w:widowControl w:val="0"/>
        <w:ind w:firstLine="540"/>
        <w:jc w:val="both"/>
        <w:rPr>
          <w:sz w:val="28"/>
          <w:szCs w:val="28"/>
        </w:rPr>
      </w:pPr>
      <w:r w:rsidRPr="00BA554C">
        <w:rPr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вул.Ярослава Мудрого, 20, площею 0,1000га, кадастровий №4622710200:03:002:0106, гр. Гусак Мирославі Євгенівні</w:t>
      </w:r>
    </w:p>
    <w:p w:rsidR="00551BB3" w:rsidRPr="00BA554C" w:rsidRDefault="00551BB3" w:rsidP="00551BB3">
      <w:pPr>
        <w:widowControl w:val="0"/>
        <w:ind w:firstLine="540"/>
        <w:jc w:val="both"/>
        <w:rPr>
          <w:sz w:val="28"/>
          <w:szCs w:val="28"/>
        </w:rPr>
      </w:pPr>
    </w:p>
    <w:p w:rsidR="00551BB3" w:rsidRPr="00BA554C" w:rsidRDefault="00551BB3" w:rsidP="00551BB3">
      <w:pPr>
        <w:widowControl w:val="0"/>
        <w:ind w:firstLine="540"/>
        <w:jc w:val="both"/>
        <w:rPr>
          <w:sz w:val="28"/>
          <w:szCs w:val="28"/>
        </w:rPr>
      </w:pPr>
      <w:r w:rsidRPr="00BA554C">
        <w:rPr>
          <w:sz w:val="28"/>
          <w:szCs w:val="28"/>
        </w:rPr>
        <w:t>Розглянувши заяву гр.  Гусак Мирослави Євгенівни, що проживає в с.Малі Підліски, вул.Шевченка, 10,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551BB3" w:rsidRPr="00BA554C" w:rsidRDefault="00551BB3" w:rsidP="00551BB3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A554C">
        <w:rPr>
          <w:sz w:val="28"/>
          <w:szCs w:val="28"/>
        </w:rPr>
        <w:t>ВИРІШИЛА:</w:t>
      </w:r>
    </w:p>
    <w:p w:rsidR="00551BB3" w:rsidRPr="00BA554C" w:rsidRDefault="00551BB3" w:rsidP="00551BB3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A554C">
        <w:rPr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вул.Ярослава Мудрого, 20, площею 0,1000га, кадастровий №4622710200:03:002:0106, гр. Гусак Мирославі Євгенівні.</w:t>
      </w:r>
    </w:p>
    <w:p w:rsidR="00551BB3" w:rsidRPr="00BA554C" w:rsidRDefault="00551BB3" w:rsidP="00551BB3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A554C">
        <w:rPr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вул.Ярослава Мудрого, 20, площею 0,1000га, кадастровий №4622710200:03:002: 0106, гр. Гусак Мирославі Євгенівні.</w:t>
      </w:r>
    </w:p>
    <w:p w:rsidR="00551BB3" w:rsidRPr="00BA554C" w:rsidRDefault="00551BB3" w:rsidP="00551BB3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A554C">
        <w:rPr>
          <w:sz w:val="28"/>
          <w:szCs w:val="28"/>
        </w:rPr>
        <w:t xml:space="preserve">3. Гр. Гусак Мирославі Євгенівні звернутися у </w:t>
      </w:r>
      <w:r w:rsidRPr="00BA554C">
        <w:rPr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BA554C">
        <w:rPr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№4622710200:03:002:0106.</w:t>
      </w:r>
    </w:p>
    <w:p w:rsidR="00551BB3" w:rsidRPr="00BA554C" w:rsidRDefault="00551BB3" w:rsidP="00551BB3">
      <w:pPr>
        <w:widowControl w:val="0"/>
        <w:tabs>
          <w:tab w:val="left" w:pos="-180"/>
        </w:tabs>
        <w:ind w:firstLine="540"/>
        <w:jc w:val="both"/>
        <w:rPr>
          <w:b/>
          <w:sz w:val="28"/>
          <w:szCs w:val="28"/>
        </w:rPr>
      </w:pPr>
      <w:r w:rsidRPr="00BA554C">
        <w:rPr>
          <w:sz w:val="28"/>
          <w:szCs w:val="28"/>
        </w:rPr>
        <w:t>4. Контроль за виконанням рішення покласти на постійну депутатську комісію з питань землекористування та екології</w:t>
      </w:r>
      <w:r w:rsidRPr="00BA554C">
        <w:rPr>
          <w:b/>
          <w:sz w:val="28"/>
          <w:szCs w:val="28"/>
        </w:rPr>
        <w:t>.</w:t>
      </w:r>
    </w:p>
    <w:p w:rsidR="00551BB3" w:rsidRPr="00BA554C" w:rsidRDefault="00551BB3" w:rsidP="00551BB3">
      <w:pPr>
        <w:pStyle w:val="a9"/>
        <w:widowControl w:val="0"/>
        <w:ind w:firstLine="540"/>
        <w:jc w:val="both"/>
        <w:rPr>
          <w:b w:val="0"/>
          <w:szCs w:val="28"/>
        </w:rPr>
      </w:pPr>
    </w:p>
    <w:p w:rsidR="00551BB3" w:rsidRPr="00BA554C" w:rsidRDefault="00551BB3" w:rsidP="00551BB3">
      <w:pPr>
        <w:pStyle w:val="a9"/>
        <w:widowControl w:val="0"/>
        <w:ind w:firstLine="540"/>
        <w:jc w:val="both"/>
        <w:rPr>
          <w:b w:val="0"/>
          <w:szCs w:val="28"/>
        </w:rPr>
      </w:pPr>
    </w:p>
    <w:p w:rsidR="00551BB3" w:rsidRPr="00BA554C" w:rsidRDefault="00551BB3" w:rsidP="00551BB3">
      <w:pPr>
        <w:widowControl w:val="0"/>
        <w:ind w:firstLine="540"/>
        <w:jc w:val="center"/>
        <w:rPr>
          <w:bCs/>
          <w:sz w:val="28"/>
          <w:szCs w:val="28"/>
        </w:rPr>
      </w:pPr>
    </w:p>
    <w:p w:rsidR="003D3DAC" w:rsidRPr="00C32C7D" w:rsidRDefault="00551BB3" w:rsidP="00551BB3">
      <w:pPr>
        <w:rPr>
          <w:b/>
          <w:sz w:val="28"/>
          <w:szCs w:val="28"/>
        </w:rPr>
      </w:pPr>
      <w:r w:rsidRPr="00BA554C">
        <w:rPr>
          <w:bCs/>
          <w:sz w:val="28"/>
          <w:szCs w:val="28"/>
        </w:rPr>
        <w:t>Міський голова                                    В.Ю.Попович</w:t>
      </w: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15E5" w:rsidRDefault="00F615E5">
      <w:r>
        <w:separator/>
      </w:r>
    </w:p>
  </w:endnote>
  <w:endnote w:type="continuationSeparator" w:id="0">
    <w:p w:rsidR="00F615E5" w:rsidRDefault="00F615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15E5" w:rsidRDefault="00F615E5">
      <w:r>
        <w:separator/>
      </w:r>
    </w:p>
  </w:footnote>
  <w:footnote w:type="continuationSeparator" w:id="0">
    <w:p w:rsidR="00F615E5" w:rsidRDefault="00F615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51BB3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15E5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551BB3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551BB3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551BB3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551BB3"/>
    <w:rPr>
      <w:b/>
      <w:sz w:val="28"/>
      <w:lang w:val="uk-UA"/>
    </w:rPr>
  </w:style>
  <w:style w:type="character" w:customStyle="1" w:styleId="rvts7">
    <w:name w:val="rvts7"/>
    <w:basedOn w:val="a0"/>
    <w:uiPriority w:val="99"/>
    <w:rsid w:val="00551BB3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EEAC1A-E4DD-4397-BC8E-CCC1BC9B7C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1143</Words>
  <Characters>652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2023-07-28T10:54:00Z</dcterms:modified>
</cp:coreProperties>
</file>