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9A6D74" w:rsidRPr="00BE55EC" w:rsidRDefault="009A6D74" w:rsidP="009A6D74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9A6D74" w:rsidRPr="00BE55EC" w:rsidRDefault="009A6D74" w:rsidP="009A6D74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9A6D74" w:rsidRPr="00BE55EC" w:rsidRDefault="009A6D74" w:rsidP="009A6D74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9A6D74" w:rsidRPr="00BE55EC" w:rsidRDefault="009A6D74" w:rsidP="009A6D74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9A6D74" w:rsidRPr="00BE55EC" w:rsidRDefault="009A6D74" w:rsidP="009A6D74">
      <w:pPr>
        <w:widowControl w:val="0"/>
        <w:ind w:firstLine="540"/>
        <w:jc w:val="center"/>
        <w:rPr>
          <w:sz w:val="28"/>
          <w:szCs w:val="28"/>
        </w:rPr>
      </w:pPr>
    </w:p>
    <w:p w:rsidR="009A6D74" w:rsidRPr="00BE55EC" w:rsidRDefault="009A6D74" w:rsidP="009A6D74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9A6D74" w:rsidRPr="00BE55EC" w:rsidRDefault="009A6D74" w:rsidP="009A6D74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9A6D74" w:rsidRPr="00BE55EC" w:rsidRDefault="009A6D74" w:rsidP="009A6D74">
      <w:pPr>
        <w:widowControl w:val="0"/>
        <w:ind w:firstLine="540"/>
        <w:rPr>
          <w:sz w:val="28"/>
          <w:szCs w:val="28"/>
        </w:rPr>
      </w:pPr>
    </w:p>
    <w:p w:rsidR="009A6D74" w:rsidRPr="00BE55EC" w:rsidRDefault="009A6D74" w:rsidP="009A6D74">
      <w:pPr>
        <w:widowControl w:val="0"/>
        <w:ind w:firstLine="540"/>
        <w:jc w:val="both"/>
        <w:rPr>
          <w:sz w:val="28"/>
          <w:szCs w:val="28"/>
        </w:rPr>
      </w:pPr>
    </w:p>
    <w:p w:rsidR="009A6D74" w:rsidRPr="00BE55EC" w:rsidRDefault="009A6D74" w:rsidP="009A6D74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№100</w:t>
      </w:r>
    </w:p>
    <w:p w:rsidR="009A6D74" w:rsidRPr="00BE55EC" w:rsidRDefault="009A6D74" w:rsidP="009A6D74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9A6D74" w:rsidRPr="00BE55EC" w:rsidRDefault="009A6D74" w:rsidP="009A6D74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Івана Гонти, 2, площею 0,1201га, кадастровий №4622710200:08:000:0095, гр. Дзендзюрі Галині Зіновіївні</w:t>
      </w:r>
    </w:p>
    <w:p w:rsidR="009A6D74" w:rsidRPr="00BE55EC" w:rsidRDefault="009A6D74" w:rsidP="009A6D74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9A6D74" w:rsidRPr="00BE55EC" w:rsidRDefault="009A6D74" w:rsidP="009A6D74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Дзендзюри Галини Зіновіївни, що проживає в с.Ситихів, вул. Ситихівська, 51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9A6D74" w:rsidRPr="00BE55EC" w:rsidRDefault="009A6D74" w:rsidP="009A6D74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9A6D74" w:rsidRPr="00BE55EC" w:rsidRDefault="009A6D74" w:rsidP="009A6D74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 Івана Гонти, 2, площею 0,1201га, кадастровий №4622710200:08:000:0095, гр. Дзендзюрі Галині Зіновіївні.</w:t>
      </w:r>
    </w:p>
    <w:p w:rsidR="009A6D74" w:rsidRPr="00BE55EC" w:rsidRDefault="009A6D74" w:rsidP="009A6D74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 Івана Гонти, 2, площею 0,1201га, кадастровий №4622710200:08:000:0095, гр. Дзендзюрі Галині Зіновіївні.</w:t>
      </w:r>
    </w:p>
    <w:p w:rsidR="009A6D74" w:rsidRPr="00BE55EC" w:rsidRDefault="009A6D74" w:rsidP="009A6D74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Дзендзюрі Галині Зіновіївні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№4622710200:08:000:0095.</w:t>
      </w:r>
    </w:p>
    <w:p w:rsidR="009A6D74" w:rsidRPr="00BE55EC" w:rsidRDefault="009A6D74" w:rsidP="009A6D74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9A6D74" w:rsidRPr="00BE55EC" w:rsidRDefault="009A6D74" w:rsidP="009A6D74">
      <w:pPr>
        <w:ind w:firstLine="540"/>
        <w:rPr>
          <w:sz w:val="28"/>
          <w:szCs w:val="28"/>
        </w:rPr>
      </w:pPr>
    </w:p>
    <w:p w:rsidR="009A6D74" w:rsidRPr="00BE55EC" w:rsidRDefault="009A6D74" w:rsidP="009A6D74">
      <w:pPr>
        <w:ind w:firstLine="540"/>
        <w:rPr>
          <w:sz w:val="28"/>
          <w:szCs w:val="28"/>
        </w:rPr>
      </w:pPr>
    </w:p>
    <w:p w:rsidR="009A6D74" w:rsidRPr="00BE55EC" w:rsidRDefault="009A6D74" w:rsidP="009A6D74">
      <w:pPr>
        <w:ind w:firstLine="540"/>
        <w:rPr>
          <w:sz w:val="28"/>
          <w:szCs w:val="28"/>
        </w:rPr>
      </w:pPr>
    </w:p>
    <w:p w:rsidR="009A6D74" w:rsidRPr="00BE55EC" w:rsidRDefault="009A6D74" w:rsidP="009A6D74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9A6D74" w:rsidRPr="00BE55EC" w:rsidRDefault="009A6D74" w:rsidP="009A6D74">
      <w:pPr>
        <w:ind w:firstLine="540"/>
        <w:rPr>
          <w:sz w:val="28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0FC4" w:rsidRDefault="00570FC4">
      <w:r>
        <w:separator/>
      </w:r>
    </w:p>
  </w:endnote>
  <w:endnote w:type="continuationSeparator" w:id="0">
    <w:p w:rsidR="00570FC4" w:rsidRDefault="00570F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0FC4" w:rsidRDefault="00570FC4">
      <w:r>
        <w:separator/>
      </w:r>
    </w:p>
  </w:footnote>
  <w:footnote w:type="continuationSeparator" w:id="0">
    <w:p w:rsidR="00570FC4" w:rsidRDefault="00570F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0FC4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A6D74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9A6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9A6D7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9A6D74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9A6D74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A39823-37E3-47DE-A179-B1553F6F0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1129</Words>
  <Characters>645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2023-07-28T10:59:00Z</dcterms:modified>
</cp:coreProperties>
</file>