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C1C4A" w:rsidRPr="00BE55EC" w:rsidRDefault="006C1C4A" w:rsidP="006C1C4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C1C4A" w:rsidRPr="00BE55EC" w:rsidRDefault="006C1C4A" w:rsidP="006C1C4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C1C4A" w:rsidRPr="00BE55EC" w:rsidRDefault="006C1C4A" w:rsidP="006C1C4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C1C4A" w:rsidRPr="00BE55EC" w:rsidRDefault="006C1C4A" w:rsidP="006C1C4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C1C4A" w:rsidRPr="00BE55EC" w:rsidRDefault="006C1C4A" w:rsidP="006C1C4A">
      <w:pPr>
        <w:widowControl w:val="0"/>
        <w:ind w:firstLine="540"/>
        <w:jc w:val="center"/>
        <w:rPr>
          <w:sz w:val="28"/>
          <w:szCs w:val="28"/>
        </w:rPr>
      </w:pPr>
    </w:p>
    <w:p w:rsidR="006C1C4A" w:rsidRPr="00BE55EC" w:rsidRDefault="006C1C4A" w:rsidP="006C1C4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C1C4A" w:rsidRPr="00BE55EC" w:rsidRDefault="006C1C4A" w:rsidP="006C1C4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C1C4A" w:rsidRPr="00BE55EC" w:rsidRDefault="006C1C4A" w:rsidP="006C1C4A">
      <w:pPr>
        <w:widowControl w:val="0"/>
        <w:ind w:firstLine="540"/>
        <w:rPr>
          <w:sz w:val="28"/>
          <w:szCs w:val="28"/>
        </w:rPr>
      </w:pPr>
    </w:p>
    <w:p w:rsidR="006C1C4A" w:rsidRPr="00BE55EC" w:rsidRDefault="006C1C4A" w:rsidP="006C1C4A">
      <w:pPr>
        <w:widowControl w:val="0"/>
        <w:ind w:firstLine="540"/>
        <w:jc w:val="both"/>
        <w:rPr>
          <w:sz w:val="28"/>
          <w:szCs w:val="28"/>
        </w:rPr>
      </w:pPr>
    </w:p>
    <w:p w:rsidR="006C1C4A" w:rsidRPr="00BE55EC" w:rsidRDefault="006C1C4A" w:rsidP="006C1C4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№101</w:t>
      </w:r>
    </w:p>
    <w:p w:rsidR="006C1C4A" w:rsidRPr="00BE55EC" w:rsidRDefault="006C1C4A" w:rsidP="006C1C4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C1C4A" w:rsidRPr="00BE55EC" w:rsidRDefault="006C1C4A" w:rsidP="006C1C4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4, площею 0,1201га, кадастровий №4622710200:08:000:0150, гр. Дружбляк Вірі Володимирівні </w:t>
      </w:r>
    </w:p>
    <w:p w:rsidR="006C1C4A" w:rsidRPr="00BE55EC" w:rsidRDefault="006C1C4A" w:rsidP="006C1C4A">
      <w:pPr>
        <w:widowControl w:val="0"/>
        <w:tabs>
          <w:tab w:val="right" w:pos="9639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6C1C4A" w:rsidRPr="00BE55EC" w:rsidRDefault="006C1C4A" w:rsidP="006C1C4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Дружбляк Віри Володимирівни, що проживає в с.Ситихів, вул. Ситихівська, 77,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C1C4A" w:rsidRPr="00BE55EC" w:rsidRDefault="006C1C4A" w:rsidP="006C1C4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C1C4A" w:rsidRPr="00BE55EC" w:rsidRDefault="006C1C4A" w:rsidP="006C1C4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4, площею 0,1201га, кадастровий №4622710200:08:000:0150, гр. Дружбляк Вірі Володимирівні.</w:t>
      </w:r>
    </w:p>
    <w:p w:rsidR="006C1C4A" w:rsidRPr="00BE55EC" w:rsidRDefault="006C1C4A" w:rsidP="006C1C4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Івана Гонти, 4, площею 0,1201га, кадастровий №4622710200:08:000:0150, гр. Дружбляк Вірі Володимирівні.</w:t>
      </w:r>
    </w:p>
    <w:p w:rsidR="006C1C4A" w:rsidRPr="00BE55EC" w:rsidRDefault="006C1C4A" w:rsidP="006C1C4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Дружбляк Вірі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№4622710200:08:000:0150.</w:t>
      </w:r>
    </w:p>
    <w:p w:rsidR="006C1C4A" w:rsidRPr="00BE55EC" w:rsidRDefault="006C1C4A" w:rsidP="006C1C4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C1C4A" w:rsidRPr="00BE55EC" w:rsidRDefault="006C1C4A" w:rsidP="006C1C4A">
      <w:pPr>
        <w:ind w:firstLine="540"/>
        <w:rPr>
          <w:sz w:val="28"/>
          <w:szCs w:val="28"/>
        </w:rPr>
      </w:pPr>
    </w:p>
    <w:p w:rsidR="006C1C4A" w:rsidRPr="00BE55EC" w:rsidRDefault="006C1C4A" w:rsidP="006C1C4A">
      <w:pPr>
        <w:ind w:firstLine="540"/>
        <w:rPr>
          <w:sz w:val="28"/>
          <w:szCs w:val="28"/>
        </w:rPr>
      </w:pPr>
    </w:p>
    <w:p w:rsidR="006C1C4A" w:rsidRPr="00BE55EC" w:rsidRDefault="006C1C4A" w:rsidP="006C1C4A">
      <w:pPr>
        <w:ind w:firstLine="540"/>
        <w:rPr>
          <w:sz w:val="28"/>
          <w:szCs w:val="28"/>
        </w:rPr>
      </w:pPr>
    </w:p>
    <w:p w:rsidR="006C1C4A" w:rsidRPr="00BE55EC" w:rsidRDefault="006C1C4A" w:rsidP="006C1C4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E45" w:rsidRDefault="00826E45">
      <w:r>
        <w:separator/>
      </w:r>
    </w:p>
  </w:endnote>
  <w:endnote w:type="continuationSeparator" w:id="0">
    <w:p w:rsidR="00826E45" w:rsidRDefault="0082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E45" w:rsidRDefault="00826E45">
      <w:r>
        <w:separator/>
      </w:r>
    </w:p>
  </w:footnote>
  <w:footnote w:type="continuationSeparator" w:id="0">
    <w:p w:rsidR="00826E45" w:rsidRDefault="00826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1C4A"/>
    <w:rsid w:val="006D0736"/>
    <w:rsid w:val="006D5737"/>
    <w:rsid w:val="006F2805"/>
    <w:rsid w:val="00713369"/>
    <w:rsid w:val="00715141"/>
    <w:rsid w:val="0074539A"/>
    <w:rsid w:val="00747C36"/>
    <w:rsid w:val="007E1906"/>
    <w:rsid w:val="00826E4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C1C4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C1C4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C1C4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C1C4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43352-5B64-4F22-9B84-5C51EB13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2023-07-28T11:00:00Z</dcterms:modified>
</cp:coreProperties>
</file>