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430F" w:rsidRPr="00BE55EC" w:rsidRDefault="0064430F" w:rsidP="0064430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4430F" w:rsidRPr="00BE55EC" w:rsidRDefault="0064430F" w:rsidP="0064430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4430F" w:rsidRPr="00BE55EC" w:rsidRDefault="0064430F" w:rsidP="0064430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4430F" w:rsidRPr="00BE55EC" w:rsidRDefault="0064430F" w:rsidP="0064430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4430F" w:rsidRPr="00BE55EC" w:rsidRDefault="0064430F" w:rsidP="0064430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64430F" w:rsidRPr="00BE55EC" w:rsidRDefault="0064430F" w:rsidP="0064430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4430F" w:rsidRPr="00BE55EC" w:rsidRDefault="0064430F" w:rsidP="0064430F">
      <w:pPr>
        <w:widowControl w:val="0"/>
        <w:ind w:firstLine="540"/>
        <w:rPr>
          <w:sz w:val="28"/>
          <w:szCs w:val="28"/>
        </w:rPr>
      </w:pP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№103</w:t>
      </w: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1, площею 0,0800га, кадастровий №4622710200:08:000:0155, гр. Лопацькій Ользі Ігорівні</w:t>
      </w: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64430F" w:rsidRPr="00BE55EC" w:rsidRDefault="0064430F" w:rsidP="0064430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Лопацької Ольги Ігорівни, що проживає в с.Ситихів, вул. Ситихівська, 132,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4430F" w:rsidRPr="00BE55EC" w:rsidRDefault="0064430F" w:rsidP="006443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4430F" w:rsidRPr="00BE55EC" w:rsidRDefault="0064430F" w:rsidP="006443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1, площею 0,0800га, кадастровий №4622710200:08:000:0155, гр. Лопацькій Ользі Ігорівні.</w:t>
      </w:r>
    </w:p>
    <w:p w:rsidR="0064430F" w:rsidRPr="00BE55EC" w:rsidRDefault="0064430F" w:rsidP="006443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вул.Небесної Сотні, 1, площею 0,0800га, кадастровий №4622710200:08:000:0155, гр. Лопацькій Ользі Ігорівні.</w:t>
      </w:r>
    </w:p>
    <w:p w:rsidR="0064430F" w:rsidRPr="00BE55EC" w:rsidRDefault="0064430F" w:rsidP="0064430F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Лопацькій Ользі Ігорівні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№4622710200:08:000:0155.</w:t>
      </w:r>
    </w:p>
    <w:p w:rsidR="0064430F" w:rsidRPr="00BE55EC" w:rsidRDefault="0064430F" w:rsidP="0064430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4430F" w:rsidRPr="00BE55EC" w:rsidRDefault="0064430F" w:rsidP="0064430F">
      <w:pPr>
        <w:ind w:firstLine="540"/>
        <w:rPr>
          <w:sz w:val="28"/>
          <w:szCs w:val="28"/>
        </w:rPr>
      </w:pPr>
    </w:p>
    <w:p w:rsidR="0064430F" w:rsidRPr="00BE55EC" w:rsidRDefault="0064430F" w:rsidP="0064430F">
      <w:pPr>
        <w:ind w:firstLine="540"/>
        <w:rPr>
          <w:sz w:val="28"/>
          <w:szCs w:val="28"/>
        </w:rPr>
      </w:pPr>
    </w:p>
    <w:p w:rsidR="0064430F" w:rsidRPr="00BE55EC" w:rsidRDefault="0064430F" w:rsidP="0064430F">
      <w:pPr>
        <w:ind w:firstLine="540"/>
        <w:rPr>
          <w:sz w:val="28"/>
          <w:szCs w:val="28"/>
        </w:rPr>
      </w:pPr>
    </w:p>
    <w:p w:rsidR="0064430F" w:rsidRPr="00BE55EC" w:rsidRDefault="0064430F" w:rsidP="0064430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87B" w:rsidRDefault="0068587B">
      <w:r>
        <w:separator/>
      </w:r>
    </w:p>
  </w:endnote>
  <w:endnote w:type="continuationSeparator" w:id="0">
    <w:p w:rsidR="0068587B" w:rsidRDefault="00685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87B" w:rsidRDefault="0068587B">
      <w:r>
        <w:separator/>
      </w:r>
    </w:p>
  </w:footnote>
  <w:footnote w:type="continuationSeparator" w:id="0">
    <w:p w:rsidR="0068587B" w:rsidRDefault="00685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430F"/>
    <w:rsid w:val="00653705"/>
    <w:rsid w:val="0066252A"/>
    <w:rsid w:val="0068587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4430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443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4430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4430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CA0DA-785F-4390-AEA9-C3852622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2023-07-28T11:21:00Z</dcterms:modified>
</cp:coreProperties>
</file>