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212DF" w:rsidRPr="00BA554C" w:rsidRDefault="006212DF" w:rsidP="006212DF">
      <w:pPr>
        <w:widowControl w:val="0"/>
        <w:ind w:firstLine="540"/>
        <w:jc w:val="center"/>
        <w:rPr>
          <w:b/>
          <w:sz w:val="28"/>
          <w:szCs w:val="28"/>
        </w:rPr>
      </w:pPr>
      <w:r w:rsidRPr="00BA554C">
        <w:rPr>
          <w:b/>
          <w:sz w:val="28"/>
          <w:szCs w:val="28"/>
        </w:rPr>
        <w:t>УКРАЇНА</w:t>
      </w:r>
    </w:p>
    <w:p w:rsidR="006212DF" w:rsidRPr="00BA554C" w:rsidRDefault="006212DF" w:rsidP="006212DF">
      <w:pPr>
        <w:pStyle w:val="a9"/>
        <w:widowControl w:val="0"/>
        <w:ind w:firstLine="540"/>
        <w:rPr>
          <w:szCs w:val="28"/>
        </w:rPr>
      </w:pPr>
      <w:r w:rsidRPr="00BA554C">
        <w:rPr>
          <w:szCs w:val="28"/>
        </w:rPr>
        <w:t>ДУБЛЯНСЬКА МІСЬКА РАДА</w:t>
      </w:r>
    </w:p>
    <w:p w:rsidR="006212DF" w:rsidRPr="00BA554C" w:rsidRDefault="006212DF" w:rsidP="006212DF">
      <w:pPr>
        <w:widowControl w:val="0"/>
        <w:ind w:firstLine="540"/>
        <w:jc w:val="center"/>
        <w:rPr>
          <w:b/>
          <w:sz w:val="28"/>
          <w:szCs w:val="28"/>
        </w:rPr>
      </w:pPr>
      <w:r w:rsidRPr="00BA554C">
        <w:rPr>
          <w:b/>
          <w:sz w:val="28"/>
          <w:szCs w:val="28"/>
        </w:rPr>
        <w:t>ЖОВКІВСЬКОГО РАЙОНУ ЛЬВІВСЬКОЇ ОБЛАСТІ</w:t>
      </w:r>
    </w:p>
    <w:p w:rsidR="006212DF" w:rsidRPr="00BA554C" w:rsidRDefault="006212DF" w:rsidP="006212DF">
      <w:pPr>
        <w:widowControl w:val="0"/>
        <w:ind w:firstLine="540"/>
        <w:jc w:val="center"/>
        <w:rPr>
          <w:sz w:val="28"/>
          <w:szCs w:val="28"/>
        </w:rPr>
      </w:pPr>
      <w:r w:rsidRPr="00BA554C">
        <w:rPr>
          <w:sz w:val="28"/>
          <w:szCs w:val="28"/>
        </w:rPr>
        <w:t>/ п’ята  сесія сьомого демократичного скликання /</w:t>
      </w:r>
    </w:p>
    <w:p w:rsidR="006212DF" w:rsidRPr="00BA554C" w:rsidRDefault="006212DF" w:rsidP="006212DF">
      <w:pPr>
        <w:widowControl w:val="0"/>
        <w:ind w:firstLine="540"/>
        <w:jc w:val="center"/>
        <w:rPr>
          <w:sz w:val="28"/>
          <w:szCs w:val="28"/>
        </w:rPr>
      </w:pPr>
    </w:p>
    <w:p w:rsidR="006212DF" w:rsidRPr="00BA554C" w:rsidRDefault="006212DF" w:rsidP="006212D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212DF" w:rsidRPr="00BA554C" w:rsidRDefault="006212DF" w:rsidP="006212D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A554C">
        <w:rPr>
          <w:b/>
          <w:i/>
          <w:sz w:val="28"/>
          <w:szCs w:val="28"/>
        </w:rPr>
        <w:t>РІШЕННЯ</w:t>
      </w:r>
    </w:p>
    <w:p w:rsidR="006212DF" w:rsidRPr="00BA554C" w:rsidRDefault="006212DF" w:rsidP="006212DF">
      <w:pPr>
        <w:widowControl w:val="0"/>
        <w:ind w:firstLine="540"/>
        <w:rPr>
          <w:sz w:val="28"/>
          <w:szCs w:val="28"/>
        </w:rPr>
      </w:pPr>
    </w:p>
    <w:p w:rsidR="006212DF" w:rsidRPr="00BA554C" w:rsidRDefault="006212DF" w:rsidP="006212DF">
      <w:pPr>
        <w:widowControl w:val="0"/>
        <w:ind w:firstLine="540"/>
        <w:jc w:val="both"/>
        <w:rPr>
          <w:sz w:val="28"/>
          <w:szCs w:val="28"/>
        </w:rPr>
      </w:pPr>
    </w:p>
    <w:p w:rsidR="006212DF" w:rsidRPr="00BA554C" w:rsidRDefault="006212DF" w:rsidP="006212DF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Від  22 березня 2016р.</w:t>
      </w:r>
      <w:r w:rsidRPr="00BA554C">
        <w:rPr>
          <w:sz w:val="28"/>
          <w:szCs w:val="28"/>
        </w:rPr>
        <w:tab/>
      </w:r>
      <w:r w:rsidRPr="00BA554C">
        <w:rPr>
          <w:sz w:val="28"/>
          <w:szCs w:val="28"/>
        </w:rPr>
        <w:tab/>
      </w:r>
      <w:r w:rsidRPr="00BA554C">
        <w:rPr>
          <w:sz w:val="28"/>
          <w:szCs w:val="28"/>
        </w:rPr>
        <w:tab/>
        <w:t xml:space="preserve">                                      </w:t>
      </w:r>
      <w:r w:rsidRPr="00BA554C">
        <w:rPr>
          <w:sz w:val="28"/>
          <w:szCs w:val="28"/>
        </w:rPr>
        <w:tab/>
        <w:t>№105</w:t>
      </w:r>
    </w:p>
    <w:p w:rsidR="006212DF" w:rsidRPr="00BA554C" w:rsidRDefault="006212DF" w:rsidP="006212DF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 xml:space="preserve">м.Дубляни </w:t>
      </w:r>
    </w:p>
    <w:p w:rsidR="006212DF" w:rsidRPr="00BA554C" w:rsidRDefault="006212DF" w:rsidP="006212DF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Небесної Сотні, 7, площею 0,0800га, кадастровий №4622710200:08:000:0116, гр. Савіцькій Олені Юріївні</w:t>
      </w:r>
    </w:p>
    <w:p w:rsidR="006212DF" w:rsidRPr="00BA554C" w:rsidRDefault="006212DF" w:rsidP="006212DF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 xml:space="preserve">    </w:t>
      </w:r>
    </w:p>
    <w:p w:rsidR="006212DF" w:rsidRPr="00BA554C" w:rsidRDefault="006212DF" w:rsidP="006212DF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Розглянувши заяву гр. Савіцької Олени Юріївни, що проживає в с.Ситихів, вул. Ситихівська, 23,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212DF" w:rsidRPr="00BA554C" w:rsidRDefault="006212DF" w:rsidP="006212D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ВИРІШИЛА:</w:t>
      </w:r>
    </w:p>
    <w:p w:rsidR="006212DF" w:rsidRPr="00BA554C" w:rsidRDefault="006212DF" w:rsidP="006212D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Небесної Сотні, 7, площею 0,0800га, кадастровий №4622710200:08:000:0116, гр. Савіцькій Олені Юріївні.</w:t>
      </w:r>
    </w:p>
    <w:p w:rsidR="006212DF" w:rsidRPr="00BA554C" w:rsidRDefault="006212DF" w:rsidP="006212D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вул.Небесної Сотні, 7, площею 0,0800га, кадастровий №4622710200:08:000:0116, гр. Савіцькій Олені Юріївні.</w:t>
      </w:r>
    </w:p>
    <w:p w:rsidR="006212DF" w:rsidRPr="00BA554C" w:rsidRDefault="006212DF" w:rsidP="006212D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 xml:space="preserve">3. Гр. Савіцькій Олені Юріївні звернутися у </w:t>
      </w:r>
      <w:r w:rsidRPr="00BA554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A554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№4622710200:08:000:0116.</w:t>
      </w:r>
    </w:p>
    <w:p w:rsidR="006212DF" w:rsidRPr="00BA554C" w:rsidRDefault="006212DF" w:rsidP="006212D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A554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212DF" w:rsidRPr="00BA554C" w:rsidRDefault="006212DF" w:rsidP="006212DF">
      <w:pPr>
        <w:ind w:firstLine="540"/>
        <w:rPr>
          <w:sz w:val="28"/>
          <w:szCs w:val="28"/>
        </w:rPr>
      </w:pPr>
    </w:p>
    <w:p w:rsidR="006212DF" w:rsidRPr="00BA554C" w:rsidRDefault="006212DF" w:rsidP="006212DF">
      <w:pPr>
        <w:ind w:firstLine="540"/>
        <w:rPr>
          <w:sz w:val="28"/>
          <w:szCs w:val="28"/>
        </w:rPr>
      </w:pPr>
    </w:p>
    <w:p w:rsidR="006212DF" w:rsidRPr="00BA554C" w:rsidRDefault="006212DF" w:rsidP="006212DF">
      <w:pPr>
        <w:ind w:firstLine="540"/>
        <w:rPr>
          <w:sz w:val="28"/>
          <w:szCs w:val="28"/>
        </w:rPr>
      </w:pPr>
    </w:p>
    <w:p w:rsidR="006212DF" w:rsidRPr="00BA554C" w:rsidRDefault="006212DF" w:rsidP="006212DF">
      <w:pPr>
        <w:pStyle w:val="a9"/>
        <w:widowControl w:val="0"/>
        <w:ind w:firstLine="540"/>
        <w:rPr>
          <w:b w:val="0"/>
          <w:szCs w:val="28"/>
        </w:rPr>
      </w:pPr>
      <w:r w:rsidRPr="00BA554C">
        <w:rPr>
          <w:b w:val="0"/>
          <w:bCs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C8E" w:rsidRDefault="00BA0C8E">
      <w:r>
        <w:separator/>
      </w:r>
    </w:p>
  </w:endnote>
  <w:endnote w:type="continuationSeparator" w:id="0">
    <w:p w:rsidR="00BA0C8E" w:rsidRDefault="00BA0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C8E" w:rsidRDefault="00BA0C8E">
      <w:r>
        <w:separator/>
      </w:r>
    </w:p>
  </w:footnote>
  <w:footnote w:type="continuationSeparator" w:id="0">
    <w:p w:rsidR="00BA0C8E" w:rsidRDefault="00BA0C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12DF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A0C8E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212D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212D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212D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212D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2B008-4D11-4EDD-A25A-FF0F708CE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2023-07-28T11:26:00Z</dcterms:modified>
</cp:coreProperties>
</file>