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6640F" w:rsidRPr="00BE55EC" w:rsidRDefault="0066640F" w:rsidP="0066640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6640F" w:rsidRPr="00BE55EC" w:rsidRDefault="0066640F" w:rsidP="0066640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6640F" w:rsidRPr="00BE55EC" w:rsidRDefault="0066640F" w:rsidP="0066640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6640F" w:rsidRPr="00BE55EC" w:rsidRDefault="0066640F" w:rsidP="0066640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6640F" w:rsidRPr="00BE55EC" w:rsidRDefault="0066640F" w:rsidP="0066640F">
      <w:pPr>
        <w:widowControl w:val="0"/>
        <w:ind w:firstLine="540"/>
        <w:jc w:val="center"/>
        <w:rPr>
          <w:sz w:val="28"/>
          <w:szCs w:val="28"/>
        </w:rPr>
      </w:pPr>
    </w:p>
    <w:p w:rsidR="0066640F" w:rsidRPr="00BE55EC" w:rsidRDefault="0066640F" w:rsidP="0066640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6640F" w:rsidRPr="00BE55EC" w:rsidRDefault="0066640F" w:rsidP="0066640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6640F" w:rsidRPr="00BE55EC" w:rsidRDefault="0066640F" w:rsidP="0066640F">
      <w:pPr>
        <w:widowControl w:val="0"/>
        <w:ind w:firstLine="540"/>
        <w:rPr>
          <w:sz w:val="28"/>
          <w:szCs w:val="28"/>
        </w:rPr>
      </w:pPr>
    </w:p>
    <w:p w:rsidR="0066640F" w:rsidRPr="00BE55EC" w:rsidRDefault="0066640F" w:rsidP="0066640F">
      <w:pPr>
        <w:widowControl w:val="0"/>
        <w:ind w:firstLine="540"/>
        <w:jc w:val="both"/>
        <w:rPr>
          <w:sz w:val="28"/>
          <w:szCs w:val="28"/>
        </w:rPr>
      </w:pPr>
    </w:p>
    <w:p w:rsidR="0066640F" w:rsidRPr="00BE55EC" w:rsidRDefault="0066640F" w:rsidP="006664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№106</w:t>
      </w:r>
    </w:p>
    <w:p w:rsidR="0066640F" w:rsidRPr="00BE55EC" w:rsidRDefault="0066640F" w:rsidP="006664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6640F" w:rsidRPr="00BE55EC" w:rsidRDefault="0066640F" w:rsidP="006664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Небесної Сотні, 9, площею 0,0800га, кадастровий №4622710200:08:000:0119, гр. Коваленко Наталії Миколаївні</w:t>
      </w:r>
    </w:p>
    <w:p w:rsidR="0066640F" w:rsidRPr="00BE55EC" w:rsidRDefault="0066640F" w:rsidP="006664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6640F" w:rsidRPr="00BE55EC" w:rsidRDefault="0066640F" w:rsidP="006664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Коваленко Наталії Миколаївни, що проживає в с.Ситихів, вул. Ситихівська, 27,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6640F" w:rsidRPr="00BE55EC" w:rsidRDefault="0066640F" w:rsidP="006664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6640F" w:rsidRPr="00BE55EC" w:rsidRDefault="0066640F" w:rsidP="006664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Небесної Сотні, 9, площею 0,0800га, кадастровий №4622710200:08:000:0119, гр. Коваленко Наталії Миколаївні.</w:t>
      </w:r>
    </w:p>
    <w:p w:rsidR="0066640F" w:rsidRPr="00BE55EC" w:rsidRDefault="0066640F" w:rsidP="006664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Небесної Сотні, 9, площею 0,0800га, кадастровий №4622710200:08:000:0119, гр. Коваленко Наталії Миколаївні.</w:t>
      </w:r>
    </w:p>
    <w:p w:rsidR="0066640F" w:rsidRPr="00BE55EC" w:rsidRDefault="0066640F" w:rsidP="006664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Коваленко Наталії Миколаївні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№4622710200:08:000:0119.</w:t>
      </w:r>
    </w:p>
    <w:p w:rsidR="0066640F" w:rsidRPr="00BE55EC" w:rsidRDefault="0066640F" w:rsidP="0066640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6640F" w:rsidRPr="00BE55EC" w:rsidRDefault="0066640F" w:rsidP="0066640F">
      <w:pPr>
        <w:ind w:firstLine="540"/>
        <w:rPr>
          <w:sz w:val="28"/>
          <w:szCs w:val="28"/>
        </w:rPr>
      </w:pPr>
    </w:p>
    <w:p w:rsidR="0066640F" w:rsidRPr="00BE55EC" w:rsidRDefault="0066640F" w:rsidP="0066640F">
      <w:pPr>
        <w:ind w:firstLine="540"/>
        <w:rPr>
          <w:sz w:val="28"/>
          <w:szCs w:val="28"/>
        </w:rPr>
      </w:pPr>
    </w:p>
    <w:p w:rsidR="0066640F" w:rsidRPr="00BE55EC" w:rsidRDefault="0066640F" w:rsidP="0066640F">
      <w:pPr>
        <w:ind w:firstLine="540"/>
        <w:rPr>
          <w:sz w:val="28"/>
          <w:szCs w:val="28"/>
        </w:rPr>
      </w:pPr>
    </w:p>
    <w:p w:rsidR="00E56B12" w:rsidRPr="00BE55EC" w:rsidRDefault="00E56B12" w:rsidP="00E56B1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EEF" w:rsidRDefault="00066EEF">
      <w:r>
        <w:separator/>
      </w:r>
    </w:p>
  </w:endnote>
  <w:endnote w:type="continuationSeparator" w:id="0">
    <w:p w:rsidR="00066EEF" w:rsidRDefault="0006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EEF" w:rsidRDefault="00066EEF">
      <w:r>
        <w:separator/>
      </w:r>
    </w:p>
  </w:footnote>
  <w:footnote w:type="continuationSeparator" w:id="0">
    <w:p w:rsidR="00066EEF" w:rsidRDefault="00066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6EEF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40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750C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6B12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6640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6640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6640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6640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A8CEF-41EF-4A5A-9BB0-10A849F8D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68</cp:revision>
  <cp:lastPrinted>2006-03-17T12:40:00Z</cp:lastPrinted>
  <dcterms:created xsi:type="dcterms:W3CDTF">2018-03-30T16:44:00Z</dcterms:created>
  <dcterms:modified xsi:type="dcterms:W3CDTF">2023-07-28T11:27:00Z</dcterms:modified>
</cp:coreProperties>
</file>