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46301" w:rsidRPr="00BE55EC" w:rsidRDefault="00846301" w:rsidP="00846301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846301" w:rsidRPr="00BE55EC" w:rsidRDefault="00846301" w:rsidP="00846301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846301" w:rsidRPr="00BE55EC" w:rsidRDefault="00846301" w:rsidP="00846301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846301" w:rsidRPr="00BE55EC" w:rsidRDefault="00846301" w:rsidP="00846301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846301" w:rsidRPr="00BE55EC" w:rsidRDefault="00846301" w:rsidP="00846301">
      <w:pPr>
        <w:widowControl w:val="0"/>
        <w:ind w:firstLine="540"/>
        <w:jc w:val="center"/>
        <w:rPr>
          <w:sz w:val="28"/>
          <w:szCs w:val="28"/>
        </w:rPr>
      </w:pPr>
    </w:p>
    <w:p w:rsidR="00846301" w:rsidRPr="00BE55EC" w:rsidRDefault="00846301" w:rsidP="00846301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846301" w:rsidRPr="00BE55EC" w:rsidRDefault="00846301" w:rsidP="00846301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846301" w:rsidRPr="00BE55EC" w:rsidRDefault="00846301" w:rsidP="00846301">
      <w:pPr>
        <w:widowControl w:val="0"/>
        <w:ind w:firstLine="540"/>
        <w:rPr>
          <w:sz w:val="28"/>
          <w:szCs w:val="28"/>
        </w:rPr>
      </w:pPr>
    </w:p>
    <w:p w:rsidR="00846301" w:rsidRPr="00BE55EC" w:rsidRDefault="00846301" w:rsidP="00846301">
      <w:pPr>
        <w:widowControl w:val="0"/>
        <w:ind w:firstLine="540"/>
        <w:jc w:val="both"/>
        <w:rPr>
          <w:sz w:val="28"/>
          <w:szCs w:val="28"/>
        </w:rPr>
      </w:pPr>
    </w:p>
    <w:p w:rsidR="00846301" w:rsidRPr="00BE55EC" w:rsidRDefault="00846301" w:rsidP="0084630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№109</w:t>
      </w:r>
    </w:p>
    <w:p w:rsidR="00846301" w:rsidRPr="00BE55EC" w:rsidRDefault="00846301" w:rsidP="0084630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846301" w:rsidRPr="00BE55EC" w:rsidRDefault="00846301" w:rsidP="0084630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Небесної Сотні, 17, площею 0,0800га, кадастровий №4622710200:08:000:0114, гр. Боберському Петру Петровичу</w:t>
      </w:r>
    </w:p>
    <w:p w:rsidR="00846301" w:rsidRPr="00BE55EC" w:rsidRDefault="00846301" w:rsidP="00846301">
      <w:pPr>
        <w:widowControl w:val="0"/>
        <w:tabs>
          <w:tab w:val="center" w:pos="4999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  <w:r w:rsidRPr="00BE55EC">
        <w:rPr>
          <w:sz w:val="28"/>
          <w:szCs w:val="28"/>
        </w:rPr>
        <w:tab/>
      </w:r>
    </w:p>
    <w:p w:rsidR="00846301" w:rsidRPr="00BE55EC" w:rsidRDefault="00846301" w:rsidP="0084630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Боберського Петра Петровича, що проживає в м. Львів, вул. Грінченка, 12а/45,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846301" w:rsidRPr="00BE55EC" w:rsidRDefault="00846301" w:rsidP="0084630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846301" w:rsidRPr="00BE55EC" w:rsidRDefault="00846301" w:rsidP="0084630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Небесної Сотні, 17, площею 0,0800га, кадастровий №4622710200:08:000:0114, гр. Боберському Петру Петровичу.</w:t>
      </w:r>
    </w:p>
    <w:p w:rsidR="00846301" w:rsidRPr="00BE55EC" w:rsidRDefault="00846301" w:rsidP="0084630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Небесної Сотні, 17, площею 0,0800га, кадастровий №4622710200:08:000:0114, гр. Боберському Петру Петровичу.</w:t>
      </w:r>
    </w:p>
    <w:p w:rsidR="00846301" w:rsidRPr="00BE55EC" w:rsidRDefault="00846301" w:rsidP="0084630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Боберському Петру Петровичу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№4622710200:08:000:0114.</w:t>
      </w:r>
    </w:p>
    <w:p w:rsidR="00846301" w:rsidRPr="00BE55EC" w:rsidRDefault="00846301" w:rsidP="00846301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846301" w:rsidRPr="00BE55EC" w:rsidRDefault="00846301" w:rsidP="00846301">
      <w:pPr>
        <w:ind w:firstLine="540"/>
        <w:rPr>
          <w:sz w:val="28"/>
          <w:szCs w:val="28"/>
        </w:rPr>
      </w:pPr>
    </w:p>
    <w:p w:rsidR="00846301" w:rsidRPr="00BE55EC" w:rsidRDefault="00846301" w:rsidP="00846301">
      <w:pPr>
        <w:ind w:firstLine="540"/>
        <w:rPr>
          <w:sz w:val="28"/>
          <w:szCs w:val="28"/>
        </w:rPr>
      </w:pPr>
    </w:p>
    <w:p w:rsidR="00846301" w:rsidRPr="00BE55EC" w:rsidRDefault="00846301" w:rsidP="00846301">
      <w:pPr>
        <w:ind w:firstLine="540"/>
        <w:rPr>
          <w:sz w:val="28"/>
          <w:szCs w:val="28"/>
        </w:rPr>
      </w:pPr>
    </w:p>
    <w:p w:rsidR="00846301" w:rsidRPr="00BE55EC" w:rsidRDefault="00846301" w:rsidP="00846301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B3C" w:rsidRDefault="00A32B3C">
      <w:r>
        <w:separator/>
      </w:r>
    </w:p>
  </w:endnote>
  <w:endnote w:type="continuationSeparator" w:id="0">
    <w:p w:rsidR="00A32B3C" w:rsidRDefault="00A32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B3C" w:rsidRDefault="00A32B3C">
      <w:r>
        <w:separator/>
      </w:r>
    </w:p>
  </w:footnote>
  <w:footnote w:type="continuationSeparator" w:id="0">
    <w:p w:rsidR="00A32B3C" w:rsidRDefault="00A32B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46301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2B3C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84630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846301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84630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84630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D8E6C-FE80-47B6-BF9F-31AED6B12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1129</Words>
  <Characters>644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2023-07-28T11:30:00Z</dcterms:modified>
</cp:coreProperties>
</file>