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859E4" w:rsidRPr="00BE55EC" w:rsidRDefault="000859E4" w:rsidP="000859E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859E4" w:rsidRPr="00BE55EC" w:rsidRDefault="000859E4" w:rsidP="000859E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859E4" w:rsidRPr="00BE55EC" w:rsidRDefault="000859E4" w:rsidP="000859E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859E4" w:rsidRPr="00BE55EC" w:rsidRDefault="000859E4" w:rsidP="000859E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859E4" w:rsidRPr="00BE55EC" w:rsidRDefault="000859E4" w:rsidP="000859E4">
      <w:pPr>
        <w:widowControl w:val="0"/>
        <w:ind w:firstLine="540"/>
        <w:jc w:val="center"/>
        <w:rPr>
          <w:sz w:val="28"/>
          <w:szCs w:val="28"/>
        </w:rPr>
      </w:pPr>
    </w:p>
    <w:p w:rsidR="000859E4" w:rsidRPr="00BE55EC" w:rsidRDefault="000859E4" w:rsidP="000859E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859E4" w:rsidRPr="00BE55EC" w:rsidRDefault="000859E4" w:rsidP="000859E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859E4" w:rsidRPr="00BE55EC" w:rsidRDefault="000859E4" w:rsidP="000859E4">
      <w:pPr>
        <w:widowControl w:val="0"/>
        <w:ind w:firstLine="540"/>
        <w:rPr>
          <w:sz w:val="28"/>
          <w:szCs w:val="28"/>
        </w:rPr>
      </w:pPr>
    </w:p>
    <w:p w:rsidR="000859E4" w:rsidRPr="00BE55EC" w:rsidRDefault="000859E4" w:rsidP="000859E4">
      <w:pPr>
        <w:widowControl w:val="0"/>
        <w:ind w:firstLine="540"/>
        <w:jc w:val="both"/>
        <w:rPr>
          <w:sz w:val="28"/>
          <w:szCs w:val="28"/>
        </w:rPr>
      </w:pPr>
    </w:p>
    <w:p w:rsidR="000859E4" w:rsidRPr="00BE55EC" w:rsidRDefault="000859E4" w:rsidP="000859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№114</w:t>
      </w:r>
    </w:p>
    <w:p w:rsidR="000859E4" w:rsidRPr="00BE55EC" w:rsidRDefault="000859E4" w:rsidP="000859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859E4" w:rsidRPr="00BE55EC" w:rsidRDefault="000859E4" w:rsidP="000859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5, площею 0,1064га, кадастровий №4622710200:08:000:0131, гр. Шульган Тарасу Михайловичу</w:t>
      </w:r>
    </w:p>
    <w:p w:rsidR="000859E4" w:rsidRPr="00BE55EC" w:rsidRDefault="000859E4" w:rsidP="000859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0859E4" w:rsidRPr="00BE55EC" w:rsidRDefault="000859E4" w:rsidP="000859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Шульган Тараса Михайловича, що проживає в с.Ситихів, вул. Ситихівська, 26,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859E4" w:rsidRPr="00BE55EC" w:rsidRDefault="000859E4" w:rsidP="000859E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859E4" w:rsidRPr="00BE55EC" w:rsidRDefault="000859E4" w:rsidP="000859E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5, площею 0,1064га, кадастровий №4622710200:08:000:0131, гр. Шульган Тарасу Михайловичу.</w:t>
      </w:r>
    </w:p>
    <w:p w:rsidR="000859E4" w:rsidRPr="00BE55EC" w:rsidRDefault="000859E4" w:rsidP="000859E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вул.Кривоноса, 5, площею 0,1064га, кадастровий №4622710200:08:000:0131, гр. Шульган Тарасу Михайловичу.</w:t>
      </w:r>
    </w:p>
    <w:p w:rsidR="000859E4" w:rsidRPr="00BE55EC" w:rsidRDefault="000859E4" w:rsidP="000859E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Шульган Тарасу Михайловичу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№4622710200:08:000:0131.</w:t>
      </w:r>
    </w:p>
    <w:p w:rsidR="000859E4" w:rsidRPr="00BE55EC" w:rsidRDefault="000859E4" w:rsidP="000859E4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859E4" w:rsidRPr="00BE55EC" w:rsidRDefault="000859E4" w:rsidP="000859E4">
      <w:pPr>
        <w:ind w:firstLine="540"/>
        <w:rPr>
          <w:sz w:val="28"/>
          <w:szCs w:val="28"/>
        </w:rPr>
      </w:pPr>
    </w:p>
    <w:p w:rsidR="000859E4" w:rsidRPr="00BE55EC" w:rsidRDefault="000859E4" w:rsidP="000859E4">
      <w:pPr>
        <w:ind w:firstLine="540"/>
        <w:rPr>
          <w:sz w:val="28"/>
          <w:szCs w:val="28"/>
        </w:rPr>
      </w:pPr>
    </w:p>
    <w:p w:rsidR="000859E4" w:rsidRPr="00BE55EC" w:rsidRDefault="000859E4" w:rsidP="000859E4">
      <w:pPr>
        <w:ind w:firstLine="540"/>
        <w:rPr>
          <w:sz w:val="28"/>
          <w:szCs w:val="28"/>
        </w:rPr>
      </w:pPr>
    </w:p>
    <w:p w:rsidR="000859E4" w:rsidRPr="00BE55EC" w:rsidRDefault="000859E4" w:rsidP="000859E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E68" w:rsidRDefault="00863E68">
      <w:r>
        <w:separator/>
      </w:r>
    </w:p>
  </w:endnote>
  <w:endnote w:type="continuationSeparator" w:id="0">
    <w:p w:rsidR="00863E68" w:rsidRDefault="0086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E68" w:rsidRDefault="00863E68">
      <w:r>
        <w:separator/>
      </w:r>
    </w:p>
  </w:footnote>
  <w:footnote w:type="continuationSeparator" w:id="0">
    <w:p w:rsidR="00863E68" w:rsidRDefault="00863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59E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3E6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859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859E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859E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859E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BAF81-5789-4715-B559-8EB55F18E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1121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2023-07-28T11:39:00Z</dcterms:modified>
</cp:coreProperties>
</file>