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D62DB" w:rsidRPr="00BE55EC" w:rsidRDefault="00ED62DB" w:rsidP="00ED62D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ED62DB" w:rsidRPr="00BE55EC" w:rsidRDefault="00ED62DB" w:rsidP="00ED62DB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ED62DB" w:rsidRPr="00BE55EC" w:rsidRDefault="00ED62DB" w:rsidP="00ED62DB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ED62DB" w:rsidRPr="00BE55EC" w:rsidRDefault="00ED62DB" w:rsidP="00ED62DB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ED62DB" w:rsidRPr="00BE55EC" w:rsidRDefault="00ED62DB" w:rsidP="00ED62DB">
      <w:pPr>
        <w:widowControl w:val="0"/>
        <w:ind w:firstLine="540"/>
        <w:jc w:val="center"/>
        <w:rPr>
          <w:sz w:val="28"/>
          <w:szCs w:val="28"/>
        </w:rPr>
      </w:pPr>
    </w:p>
    <w:p w:rsidR="00ED62DB" w:rsidRPr="00BE55EC" w:rsidRDefault="00ED62DB" w:rsidP="00ED62D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ED62DB" w:rsidRPr="00BE55EC" w:rsidRDefault="00ED62DB" w:rsidP="00ED62DB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ED62DB" w:rsidRPr="00BE55EC" w:rsidRDefault="00ED62DB" w:rsidP="00ED62DB">
      <w:pPr>
        <w:widowControl w:val="0"/>
        <w:ind w:firstLine="540"/>
        <w:rPr>
          <w:sz w:val="28"/>
          <w:szCs w:val="28"/>
        </w:rPr>
      </w:pPr>
    </w:p>
    <w:p w:rsidR="00ED62DB" w:rsidRPr="00BE55EC" w:rsidRDefault="00ED62DB" w:rsidP="00ED62DB">
      <w:pPr>
        <w:widowControl w:val="0"/>
        <w:ind w:firstLine="540"/>
        <w:jc w:val="both"/>
        <w:rPr>
          <w:sz w:val="28"/>
          <w:szCs w:val="28"/>
        </w:rPr>
      </w:pPr>
    </w:p>
    <w:p w:rsidR="00ED62DB" w:rsidRPr="00BE55EC" w:rsidRDefault="00ED62DB" w:rsidP="00ED62D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№115</w:t>
      </w:r>
    </w:p>
    <w:p w:rsidR="00ED62DB" w:rsidRPr="00BE55EC" w:rsidRDefault="00ED62DB" w:rsidP="00ED62D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ED62DB" w:rsidRPr="00BE55EC" w:rsidRDefault="00ED62DB" w:rsidP="00ED62D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12, площею 0,0800га, кадастровий №4622710200:08:000:0015, гр. Шокун Мирославі Миколаївні</w:t>
      </w:r>
    </w:p>
    <w:p w:rsidR="00ED62DB" w:rsidRPr="00BE55EC" w:rsidRDefault="00ED62DB" w:rsidP="00ED62D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</w:t>
      </w:r>
    </w:p>
    <w:p w:rsidR="00ED62DB" w:rsidRPr="00BE55EC" w:rsidRDefault="00ED62DB" w:rsidP="00ED62DB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Шокун Мирослави Миколаївни, що проживає в м.Дубляни, вул. Ситихівська, 101,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D62DB" w:rsidRPr="00BE55EC" w:rsidRDefault="00ED62DB" w:rsidP="00ED62D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ED62DB" w:rsidRPr="00BE55EC" w:rsidRDefault="00ED62DB" w:rsidP="00ED62D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вул.Кривоноса, 12, площею 0,0800га, кадастровий №4622710200:08:000:0015, гр. Шокун Мирославі Миколаївні.</w:t>
      </w:r>
    </w:p>
    <w:p w:rsidR="00ED62DB" w:rsidRPr="00BE55EC" w:rsidRDefault="00ED62DB" w:rsidP="00ED62D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вул.Кривоноса, 12, площею 0,0800га, кадастровий №4622710200:08:000:0015, гр. Шокун Мирославі Миколаївні.</w:t>
      </w:r>
    </w:p>
    <w:p w:rsidR="00ED62DB" w:rsidRPr="00BE55EC" w:rsidRDefault="00ED62DB" w:rsidP="00ED62DB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Шокун Мирославі Миколаївні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№4622710200:08:000:0015.</w:t>
      </w:r>
    </w:p>
    <w:p w:rsidR="00ED62DB" w:rsidRPr="00BE55EC" w:rsidRDefault="00ED62DB" w:rsidP="00ED62DB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ED62DB" w:rsidRPr="00BE55EC" w:rsidRDefault="00ED62DB" w:rsidP="00ED62DB">
      <w:pPr>
        <w:ind w:firstLine="540"/>
        <w:rPr>
          <w:sz w:val="28"/>
          <w:szCs w:val="28"/>
        </w:rPr>
      </w:pPr>
    </w:p>
    <w:p w:rsidR="00ED62DB" w:rsidRPr="00BE55EC" w:rsidRDefault="00ED62DB" w:rsidP="00ED62DB">
      <w:pPr>
        <w:ind w:firstLine="540"/>
        <w:rPr>
          <w:sz w:val="28"/>
          <w:szCs w:val="28"/>
        </w:rPr>
      </w:pPr>
    </w:p>
    <w:p w:rsidR="00ED62DB" w:rsidRPr="00BE55EC" w:rsidRDefault="00ED62DB" w:rsidP="00ED62DB">
      <w:pPr>
        <w:ind w:firstLine="540"/>
        <w:rPr>
          <w:sz w:val="28"/>
          <w:szCs w:val="28"/>
        </w:rPr>
      </w:pPr>
    </w:p>
    <w:p w:rsidR="003D3DAC" w:rsidRPr="00C32C7D" w:rsidRDefault="00ED62DB" w:rsidP="00ED62DB">
      <w:pPr>
        <w:rPr>
          <w:b/>
          <w:sz w:val="28"/>
          <w:szCs w:val="28"/>
        </w:rPr>
      </w:pPr>
      <w:r w:rsidRPr="00BE55EC">
        <w:rPr>
          <w:bCs/>
          <w:sz w:val="28"/>
          <w:szCs w:val="28"/>
        </w:rPr>
        <w:t>Міський голова                                    В.Ю.Попович</w:t>
      </w: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6FF" w:rsidRDefault="009436FF">
      <w:r>
        <w:separator/>
      </w:r>
    </w:p>
  </w:endnote>
  <w:endnote w:type="continuationSeparator" w:id="0">
    <w:p w:rsidR="009436FF" w:rsidRDefault="00943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6FF" w:rsidRDefault="009436FF">
      <w:r>
        <w:separator/>
      </w:r>
    </w:p>
  </w:footnote>
  <w:footnote w:type="continuationSeparator" w:id="0">
    <w:p w:rsidR="009436FF" w:rsidRDefault="009436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36FF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D62DB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ED62D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ED62D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ED62DB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ED62DB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9D559-0DD7-4D5E-BADC-3A1886EC3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2023-07-28T11:39:00Z</dcterms:modified>
</cp:coreProperties>
</file>