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E7AB3" w:rsidRPr="00BE55EC" w:rsidRDefault="00EE7AB3" w:rsidP="00EE7AB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E7AB3" w:rsidRPr="00BE55EC" w:rsidRDefault="00EE7AB3" w:rsidP="00EE7AB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E7AB3" w:rsidRPr="00BE55EC" w:rsidRDefault="00EE7AB3" w:rsidP="00EE7AB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E7AB3" w:rsidRPr="00BE55EC" w:rsidRDefault="00EE7AB3" w:rsidP="00EE7AB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E7AB3" w:rsidRPr="00BE55EC" w:rsidRDefault="00EE7AB3" w:rsidP="00EE7AB3">
      <w:pPr>
        <w:widowControl w:val="0"/>
        <w:ind w:firstLine="540"/>
        <w:jc w:val="center"/>
        <w:rPr>
          <w:sz w:val="28"/>
          <w:szCs w:val="28"/>
        </w:rPr>
      </w:pPr>
    </w:p>
    <w:p w:rsidR="00EE7AB3" w:rsidRPr="00BE55EC" w:rsidRDefault="00EE7AB3" w:rsidP="00EE7AB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E7AB3" w:rsidRPr="00BE55EC" w:rsidRDefault="00EE7AB3" w:rsidP="00EE7AB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E7AB3" w:rsidRPr="00BE55EC" w:rsidRDefault="00EE7AB3" w:rsidP="00EE7AB3">
      <w:pPr>
        <w:widowControl w:val="0"/>
        <w:ind w:firstLine="540"/>
        <w:rPr>
          <w:sz w:val="28"/>
          <w:szCs w:val="28"/>
        </w:rPr>
      </w:pPr>
    </w:p>
    <w:p w:rsidR="00EE7AB3" w:rsidRPr="00BE55EC" w:rsidRDefault="00EE7AB3" w:rsidP="00EE7AB3">
      <w:pPr>
        <w:widowControl w:val="0"/>
        <w:ind w:firstLine="540"/>
        <w:jc w:val="both"/>
        <w:rPr>
          <w:sz w:val="28"/>
          <w:szCs w:val="28"/>
        </w:rPr>
      </w:pPr>
    </w:p>
    <w:p w:rsidR="00EE7AB3" w:rsidRPr="00BE55EC" w:rsidRDefault="00EE7AB3" w:rsidP="00EE7AB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№117</w:t>
      </w:r>
    </w:p>
    <w:p w:rsidR="00EE7AB3" w:rsidRPr="00BE55EC" w:rsidRDefault="00EE7AB3" w:rsidP="00EE7AB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E7AB3" w:rsidRPr="00BE55EC" w:rsidRDefault="00EE7AB3" w:rsidP="00EE7AB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1, площею 0,1000га, кадастровий №4622710200:05:002:0088, гр. Мацько Христині Вікторівні</w:t>
      </w:r>
    </w:p>
    <w:p w:rsidR="00EE7AB3" w:rsidRPr="00BE55EC" w:rsidRDefault="00EE7AB3" w:rsidP="00EE7AB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EE7AB3" w:rsidRPr="00BE55EC" w:rsidRDefault="00EE7AB3" w:rsidP="00EE7AB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Мацько Христини Вікторівни, що проживає в м.Дубляни, вул. Зелена, 3/2,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E7AB3" w:rsidRPr="00BE55EC" w:rsidRDefault="00EE7AB3" w:rsidP="00EE7A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E7AB3" w:rsidRPr="00BE55EC" w:rsidRDefault="00EE7AB3" w:rsidP="00EE7A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1, площею 0,1000га, кадастровий №4622710200:05:002:0088, гр. Мацько Христині Вікторівні</w:t>
      </w:r>
    </w:p>
    <w:p w:rsidR="00EE7AB3" w:rsidRPr="00BE55EC" w:rsidRDefault="00EE7AB3" w:rsidP="00EE7A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1, площею 0,1000га, кадастровий №4622710200:05:002:0088, гр. Мацько Христині Вікторівні</w:t>
      </w:r>
    </w:p>
    <w:p w:rsidR="00EE7AB3" w:rsidRPr="00BE55EC" w:rsidRDefault="00EE7AB3" w:rsidP="00EE7A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Мацько Христині Вікторівні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№4622710200:05:002:0088.</w:t>
      </w:r>
    </w:p>
    <w:p w:rsidR="00EE7AB3" w:rsidRPr="00BE55EC" w:rsidRDefault="00EE7AB3" w:rsidP="00EE7AB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E7AB3" w:rsidRPr="00BE55EC" w:rsidRDefault="00EE7AB3" w:rsidP="00EE7AB3">
      <w:pPr>
        <w:widowControl w:val="0"/>
        <w:ind w:firstLine="540"/>
        <w:jc w:val="center"/>
        <w:rPr>
          <w:bCs/>
          <w:sz w:val="28"/>
          <w:szCs w:val="28"/>
        </w:rPr>
      </w:pPr>
    </w:p>
    <w:p w:rsidR="00EE7AB3" w:rsidRPr="00BE55EC" w:rsidRDefault="00EE7AB3" w:rsidP="00EE7AB3">
      <w:pPr>
        <w:widowControl w:val="0"/>
        <w:ind w:firstLine="540"/>
        <w:jc w:val="center"/>
        <w:rPr>
          <w:bCs/>
          <w:sz w:val="28"/>
          <w:szCs w:val="28"/>
        </w:rPr>
      </w:pPr>
    </w:p>
    <w:p w:rsidR="00EE7AB3" w:rsidRPr="00BE55EC" w:rsidRDefault="00EE7AB3" w:rsidP="00EE7AB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211" w:rsidRDefault="00D44211">
      <w:r>
        <w:separator/>
      </w:r>
    </w:p>
  </w:endnote>
  <w:endnote w:type="continuationSeparator" w:id="0">
    <w:p w:rsidR="00D44211" w:rsidRDefault="00D44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211" w:rsidRDefault="00D44211">
      <w:r>
        <w:separator/>
      </w:r>
    </w:p>
  </w:footnote>
  <w:footnote w:type="continuationSeparator" w:id="0">
    <w:p w:rsidR="00D44211" w:rsidRDefault="00D44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4211"/>
    <w:rsid w:val="00E27BF1"/>
    <w:rsid w:val="00E343E4"/>
    <w:rsid w:val="00E74EBC"/>
    <w:rsid w:val="00E8091B"/>
    <w:rsid w:val="00EA2683"/>
    <w:rsid w:val="00EC4B53"/>
    <w:rsid w:val="00ED1DEF"/>
    <w:rsid w:val="00EE7AB3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E7AB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E7AB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E7AB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E7AB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D2475-1584-4A80-AAFE-BFF7C330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2023-07-28T11:55:00Z</dcterms:modified>
</cp:coreProperties>
</file>