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BD6D8B" w:rsidRPr="00BE55EC" w:rsidRDefault="00BD6D8B" w:rsidP="00BD6D8B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BD6D8B" w:rsidRPr="00BE55EC" w:rsidRDefault="00BD6D8B" w:rsidP="00BD6D8B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BD6D8B" w:rsidRPr="00BE55EC" w:rsidRDefault="00BD6D8B" w:rsidP="00BD6D8B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BD6D8B" w:rsidRPr="00BE55EC" w:rsidRDefault="00BD6D8B" w:rsidP="00BD6D8B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BD6D8B" w:rsidRPr="00BE55EC" w:rsidRDefault="00BD6D8B" w:rsidP="00BD6D8B">
      <w:pPr>
        <w:widowControl w:val="0"/>
        <w:ind w:firstLine="540"/>
        <w:jc w:val="center"/>
        <w:rPr>
          <w:sz w:val="28"/>
          <w:szCs w:val="28"/>
        </w:rPr>
      </w:pPr>
    </w:p>
    <w:p w:rsidR="00BD6D8B" w:rsidRPr="00BE55EC" w:rsidRDefault="00BD6D8B" w:rsidP="00BD6D8B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BD6D8B" w:rsidRPr="00BE55EC" w:rsidRDefault="00BD6D8B" w:rsidP="00BD6D8B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BD6D8B" w:rsidRPr="00BE55EC" w:rsidRDefault="00BD6D8B" w:rsidP="00BD6D8B">
      <w:pPr>
        <w:widowControl w:val="0"/>
        <w:ind w:firstLine="540"/>
        <w:rPr>
          <w:sz w:val="28"/>
          <w:szCs w:val="28"/>
        </w:rPr>
      </w:pPr>
    </w:p>
    <w:p w:rsidR="00BD6D8B" w:rsidRPr="00BE55EC" w:rsidRDefault="00BD6D8B" w:rsidP="00BD6D8B">
      <w:pPr>
        <w:widowControl w:val="0"/>
        <w:ind w:firstLine="540"/>
        <w:jc w:val="both"/>
        <w:rPr>
          <w:sz w:val="28"/>
          <w:szCs w:val="28"/>
        </w:rPr>
      </w:pPr>
    </w:p>
    <w:p w:rsidR="00BD6D8B" w:rsidRPr="00BE55EC" w:rsidRDefault="00BD6D8B" w:rsidP="00BD6D8B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№118</w:t>
      </w:r>
    </w:p>
    <w:p w:rsidR="00BD6D8B" w:rsidRPr="00BE55EC" w:rsidRDefault="00BD6D8B" w:rsidP="00BD6D8B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BD6D8B" w:rsidRPr="00BE55EC" w:rsidRDefault="00BD6D8B" w:rsidP="00BD6D8B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Героїв УПА, 5, площею 0,1000га, кадастровий №4622710200:05:002:0089, гр. Жук Ярославу Володимировичу</w:t>
      </w:r>
    </w:p>
    <w:p w:rsidR="00BD6D8B" w:rsidRPr="00BE55EC" w:rsidRDefault="00BD6D8B" w:rsidP="00BD6D8B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BD6D8B" w:rsidRPr="00BE55EC" w:rsidRDefault="00BD6D8B" w:rsidP="00BD6D8B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Жук Ярослава Володимировича, що проживає в с.Ситихів, вул. Ситихівська, 79,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BD6D8B" w:rsidRPr="00BE55EC" w:rsidRDefault="00BD6D8B" w:rsidP="00BD6D8B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BD6D8B" w:rsidRPr="00BE55EC" w:rsidRDefault="00BD6D8B" w:rsidP="00BD6D8B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Героїв УПА, 5, площею 0,1000га, кадастровий №4622710200:05:002:0089, гр. Жук Ярославу Володимировичу.</w:t>
      </w:r>
    </w:p>
    <w:p w:rsidR="00BD6D8B" w:rsidRPr="00BE55EC" w:rsidRDefault="00BD6D8B" w:rsidP="00BD6D8B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 Героїв УПА, 5, площею 0,1000га, кадастровий №4622710200:05:002:0089, гр. Жук Ярославу Володимировичу.</w:t>
      </w:r>
    </w:p>
    <w:p w:rsidR="00BD6D8B" w:rsidRPr="00BE55EC" w:rsidRDefault="00BD6D8B" w:rsidP="00BD6D8B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Жук Ярославу Володимировичу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№4622710200:05:002:0089.</w:t>
      </w:r>
    </w:p>
    <w:p w:rsidR="00BD6D8B" w:rsidRPr="00BE55EC" w:rsidRDefault="00BD6D8B" w:rsidP="00BD6D8B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BD6D8B" w:rsidRPr="00BE55EC" w:rsidRDefault="00BD6D8B" w:rsidP="00BD6D8B">
      <w:pPr>
        <w:ind w:firstLine="540"/>
        <w:rPr>
          <w:sz w:val="28"/>
          <w:szCs w:val="28"/>
        </w:rPr>
      </w:pPr>
    </w:p>
    <w:p w:rsidR="00BD6D8B" w:rsidRPr="00BE55EC" w:rsidRDefault="00BD6D8B" w:rsidP="00BD6D8B">
      <w:pPr>
        <w:ind w:firstLine="540"/>
        <w:rPr>
          <w:sz w:val="28"/>
          <w:szCs w:val="28"/>
        </w:rPr>
      </w:pPr>
    </w:p>
    <w:p w:rsidR="00BD6D8B" w:rsidRPr="00BE55EC" w:rsidRDefault="00BD6D8B" w:rsidP="00BD6D8B">
      <w:pPr>
        <w:ind w:firstLine="540"/>
        <w:rPr>
          <w:sz w:val="28"/>
          <w:szCs w:val="28"/>
        </w:rPr>
      </w:pPr>
    </w:p>
    <w:p w:rsidR="00BD6D8B" w:rsidRPr="00BE55EC" w:rsidRDefault="00BD6D8B" w:rsidP="00BD6D8B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BD6D8B" w:rsidRPr="00BE55EC" w:rsidRDefault="00BD6D8B" w:rsidP="00BD6D8B">
      <w:pPr>
        <w:ind w:firstLine="540"/>
        <w:rPr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0176" w:rsidRDefault="00890176">
      <w:r>
        <w:separator/>
      </w:r>
    </w:p>
  </w:endnote>
  <w:endnote w:type="continuationSeparator" w:id="0">
    <w:p w:rsidR="00890176" w:rsidRDefault="00890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0176" w:rsidRDefault="00890176">
      <w:r>
        <w:separator/>
      </w:r>
    </w:p>
  </w:footnote>
  <w:footnote w:type="continuationSeparator" w:id="0">
    <w:p w:rsidR="00890176" w:rsidRDefault="008901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90176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D6D8B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BD6D8B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BD6D8B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BD6D8B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BD6D8B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7F50C3-DABA-4BD8-8470-F7B705154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1128</Words>
  <Characters>644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2023-07-28T11:59:00Z</dcterms:modified>
</cp:coreProperties>
</file>