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06603" w:rsidRPr="00BE55EC" w:rsidRDefault="00106603" w:rsidP="0010660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06603" w:rsidRPr="00BE55EC" w:rsidRDefault="00106603" w:rsidP="0010660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06603" w:rsidRPr="00BE55EC" w:rsidRDefault="00106603" w:rsidP="0010660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06603" w:rsidRPr="00BE55EC" w:rsidRDefault="00106603" w:rsidP="0010660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06603" w:rsidRPr="00BE55EC" w:rsidRDefault="00106603" w:rsidP="00106603">
      <w:pPr>
        <w:widowControl w:val="0"/>
        <w:ind w:firstLine="540"/>
        <w:jc w:val="center"/>
        <w:rPr>
          <w:sz w:val="28"/>
          <w:szCs w:val="28"/>
        </w:rPr>
      </w:pPr>
    </w:p>
    <w:p w:rsidR="00106603" w:rsidRPr="00BE55EC" w:rsidRDefault="00106603" w:rsidP="0010660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06603" w:rsidRPr="00BE55EC" w:rsidRDefault="00106603" w:rsidP="0010660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06603" w:rsidRPr="00BE55EC" w:rsidRDefault="00106603" w:rsidP="00106603">
      <w:pPr>
        <w:widowControl w:val="0"/>
        <w:ind w:firstLine="540"/>
        <w:jc w:val="both"/>
        <w:rPr>
          <w:sz w:val="28"/>
          <w:szCs w:val="28"/>
        </w:rPr>
      </w:pPr>
    </w:p>
    <w:p w:rsidR="00106603" w:rsidRPr="00BE55EC" w:rsidRDefault="00106603" w:rsidP="001066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№119</w:t>
      </w:r>
    </w:p>
    <w:p w:rsidR="00106603" w:rsidRPr="00BE55EC" w:rsidRDefault="00106603" w:rsidP="001066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06603" w:rsidRPr="00BE55EC" w:rsidRDefault="00106603" w:rsidP="001066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13, площею 0,1000га, кадастровий №4622710200:05:002:0099, гр. Цюпка Ользі Ярославівні</w:t>
      </w:r>
    </w:p>
    <w:p w:rsidR="00106603" w:rsidRPr="00BE55EC" w:rsidRDefault="00106603" w:rsidP="001066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106603" w:rsidRPr="00BE55EC" w:rsidRDefault="00106603" w:rsidP="0010660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Цюпка Ольги Ярославівни, що проживає в м.Дубляни, вул. Студентська, 5/2,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06603" w:rsidRPr="00BE55EC" w:rsidRDefault="00106603" w:rsidP="0010660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06603" w:rsidRPr="00BE55EC" w:rsidRDefault="00106603" w:rsidP="0010660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13, площею 0,1000га, кадастровий №4622710200:05:002:0099, гр. Цюпка  Ользі Ярославівні</w:t>
      </w:r>
    </w:p>
    <w:p w:rsidR="00106603" w:rsidRPr="00BE55EC" w:rsidRDefault="00106603" w:rsidP="0010660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13, площею 0,1000га, кадастровий №4622710200:05:002:0099, гр. Цюпка Ользі Ярославівні</w:t>
      </w:r>
    </w:p>
    <w:p w:rsidR="00106603" w:rsidRPr="00BE55EC" w:rsidRDefault="00106603" w:rsidP="0010660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Цюпка Ользі Ярославівні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№4622710200:05:002:0099</w:t>
      </w:r>
    </w:p>
    <w:p w:rsidR="00106603" w:rsidRPr="00BE55EC" w:rsidRDefault="00106603" w:rsidP="0010660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06603" w:rsidRPr="00BE55EC" w:rsidRDefault="00106603" w:rsidP="00106603">
      <w:pPr>
        <w:ind w:firstLine="540"/>
        <w:rPr>
          <w:sz w:val="28"/>
          <w:szCs w:val="28"/>
        </w:rPr>
      </w:pPr>
    </w:p>
    <w:p w:rsidR="00106603" w:rsidRPr="00BE55EC" w:rsidRDefault="00106603" w:rsidP="00106603">
      <w:pPr>
        <w:ind w:firstLine="540"/>
        <w:rPr>
          <w:sz w:val="28"/>
          <w:szCs w:val="28"/>
        </w:rPr>
      </w:pPr>
    </w:p>
    <w:p w:rsidR="00106603" w:rsidRPr="00BE55EC" w:rsidRDefault="00106603" w:rsidP="00106603">
      <w:pPr>
        <w:ind w:firstLine="540"/>
        <w:rPr>
          <w:sz w:val="28"/>
          <w:szCs w:val="28"/>
        </w:rPr>
      </w:pPr>
    </w:p>
    <w:p w:rsidR="00106603" w:rsidRPr="00BE55EC" w:rsidRDefault="00106603" w:rsidP="00106603">
      <w:pPr>
        <w:ind w:firstLine="540"/>
        <w:rPr>
          <w:sz w:val="28"/>
          <w:szCs w:val="28"/>
        </w:rPr>
      </w:pPr>
    </w:p>
    <w:p w:rsidR="00106603" w:rsidRPr="00BE55EC" w:rsidRDefault="00106603" w:rsidP="0010660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FA4" w:rsidRDefault="001A4FA4">
      <w:r>
        <w:separator/>
      </w:r>
    </w:p>
  </w:endnote>
  <w:endnote w:type="continuationSeparator" w:id="0">
    <w:p w:rsidR="001A4FA4" w:rsidRDefault="001A4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FA4" w:rsidRDefault="001A4FA4">
      <w:r>
        <w:separator/>
      </w:r>
    </w:p>
  </w:footnote>
  <w:footnote w:type="continuationSeparator" w:id="0">
    <w:p w:rsidR="001A4FA4" w:rsidRDefault="001A4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6603"/>
    <w:rsid w:val="001125AA"/>
    <w:rsid w:val="00197762"/>
    <w:rsid w:val="001A16D8"/>
    <w:rsid w:val="001A2D70"/>
    <w:rsid w:val="001A4FA4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0660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0660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0660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0660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65A13-4C2C-4445-9098-CC83832AA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2023-07-28T12:00:00Z</dcterms:modified>
</cp:coreProperties>
</file>