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BF7CFC" w:rsidRPr="00BE55EC" w:rsidRDefault="00BF7CFC" w:rsidP="00BF7CF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BF7CFC" w:rsidRPr="00BE55EC" w:rsidRDefault="00BF7CFC" w:rsidP="00BF7CFC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BF7CFC" w:rsidRPr="00BE55EC" w:rsidRDefault="00BF7CFC" w:rsidP="00BF7CFC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BF7CFC" w:rsidRPr="00BE55EC" w:rsidRDefault="00BF7CFC" w:rsidP="00BF7CFC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BF7CFC" w:rsidRPr="00BE55EC" w:rsidRDefault="00BF7CFC" w:rsidP="00BF7CFC">
      <w:pPr>
        <w:widowControl w:val="0"/>
        <w:ind w:firstLine="540"/>
        <w:jc w:val="center"/>
        <w:rPr>
          <w:sz w:val="28"/>
          <w:szCs w:val="28"/>
        </w:rPr>
      </w:pPr>
    </w:p>
    <w:p w:rsidR="00BF7CFC" w:rsidRPr="00BE55EC" w:rsidRDefault="00BF7CFC" w:rsidP="00BF7CF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BF7CFC" w:rsidRPr="00BE55EC" w:rsidRDefault="00BF7CFC" w:rsidP="00BF7CFC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BF7CFC" w:rsidRPr="00BE55EC" w:rsidRDefault="00BF7CFC" w:rsidP="00BF7CFC">
      <w:pPr>
        <w:widowControl w:val="0"/>
        <w:ind w:firstLine="540"/>
        <w:rPr>
          <w:sz w:val="28"/>
          <w:szCs w:val="28"/>
        </w:rPr>
      </w:pPr>
    </w:p>
    <w:p w:rsidR="00BF7CFC" w:rsidRPr="00BE55EC" w:rsidRDefault="00BF7CFC" w:rsidP="00BF7CFC">
      <w:pPr>
        <w:widowControl w:val="0"/>
        <w:ind w:firstLine="540"/>
        <w:jc w:val="both"/>
        <w:rPr>
          <w:sz w:val="28"/>
          <w:szCs w:val="28"/>
        </w:rPr>
      </w:pPr>
    </w:p>
    <w:p w:rsidR="00BF7CFC" w:rsidRPr="00BE55EC" w:rsidRDefault="00BF7CFC" w:rsidP="00BF7C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№122</w:t>
      </w:r>
    </w:p>
    <w:p w:rsidR="00BF7CFC" w:rsidRPr="00BE55EC" w:rsidRDefault="00BF7CFC" w:rsidP="00BF7C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BF7CFC" w:rsidRPr="00BE55EC" w:rsidRDefault="00BF7CFC" w:rsidP="00BF7C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45, площею 0,1000га, кадастровий №4622710200:08:000:0146, гр. Паньків Андрію Васильовичу</w:t>
      </w:r>
    </w:p>
    <w:p w:rsidR="00BF7CFC" w:rsidRPr="00BE55EC" w:rsidRDefault="00BF7CFC" w:rsidP="00BF7C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BF7CFC" w:rsidRPr="00BE55EC" w:rsidRDefault="00BF7CFC" w:rsidP="00BF7CFC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Паньків Андрія Васильовича, що проживає в м.Мостиська, вул. Я.Мудрого, 113/68,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BF7CFC" w:rsidRPr="00BE55EC" w:rsidRDefault="00BF7CFC" w:rsidP="00BF7CF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BF7CFC" w:rsidRPr="00BE55EC" w:rsidRDefault="00BF7CFC" w:rsidP="00BF7CF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45, площею 0,1000га, кадастровий №4622710200:08:000:0146, гр. Паньків Андрію Васильовичу.</w:t>
      </w:r>
    </w:p>
    <w:p w:rsidR="00BF7CFC" w:rsidRPr="00BE55EC" w:rsidRDefault="00BF7CFC" w:rsidP="00BF7CF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вул.Гайова, 45, площею 0,1000га, кадастровий №4622710200:08:000:0146, гр. Паньків Андрію Васильовичу.</w:t>
      </w:r>
    </w:p>
    <w:p w:rsidR="00BF7CFC" w:rsidRPr="00BE55EC" w:rsidRDefault="00BF7CFC" w:rsidP="00BF7CFC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Паньків Андрію Васильовичу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№4622710200:08:000:0146.</w:t>
      </w:r>
    </w:p>
    <w:p w:rsidR="00BF7CFC" w:rsidRPr="00BE55EC" w:rsidRDefault="00BF7CFC" w:rsidP="00BF7CFC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BF7CFC" w:rsidRPr="00BE55EC" w:rsidRDefault="00BF7CFC" w:rsidP="00BF7CFC">
      <w:pPr>
        <w:ind w:firstLine="540"/>
        <w:rPr>
          <w:sz w:val="28"/>
          <w:szCs w:val="28"/>
        </w:rPr>
      </w:pPr>
    </w:p>
    <w:p w:rsidR="00BF7CFC" w:rsidRPr="00BE55EC" w:rsidRDefault="00BF7CFC" w:rsidP="00BF7CFC">
      <w:pPr>
        <w:ind w:firstLine="540"/>
        <w:rPr>
          <w:sz w:val="28"/>
          <w:szCs w:val="28"/>
        </w:rPr>
      </w:pPr>
    </w:p>
    <w:p w:rsidR="00BF7CFC" w:rsidRPr="00BE55EC" w:rsidRDefault="00BF7CFC" w:rsidP="00BF7CFC">
      <w:pPr>
        <w:ind w:firstLine="540"/>
        <w:rPr>
          <w:sz w:val="28"/>
          <w:szCs w:val="28"/>
        </w:rPr>
      </w:pPr>
    </w:p>
    <w:p w:rsidR="003D3DAC" w:rsidRPr="00C32C7D" w:rsidRDefault="00BF7CFC" w:rsidP="00BF7CFC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7160" w:rsidRDefault="006A7160">
      <w:r>
        <w:separator/>
      </w:r>
    </w:p>
  </w:endnote>
  <w:endnote w:type="continuationSeparator" w:id="0">
    <w:p w:rsidR="006A7160" w:rsidRDefault="006A7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7160" w:rsidRDefault="006A7160">
      <w:r>
        <w:separator/>
      </w:r>
    </w:p>
  </w:footnote>
  <w:footnote w:type="continuationSeparator" w:id="0">
    <w:p w:rsidR="006A7160" w:rsidRDefault="006A7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7160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BF7CFC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BF7CF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BF7CFC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BF7CF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BF7CF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63D1C-937B-4AAA-AD02-D0A7D574F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2023-07-28T12:03:00Z</dcterms:modified>
</cp:coreProperties>
</file>