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642BE" w:rsidRPr="00BE55EC" w:rsidRDefault="008642BE" w:rsidP="008642B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8642BE" w:rsidRPr="00BE55EC" w:rsidRDefault="008642BE" w:rsidP="008642B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8642BE" w:rsidRPr="00BE55EC" w:rsidRDefault="008642BE" w:rsidP="008642B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8642BE" w:rsidRPr="00BE55EC" w:rsidRDefault="008642BE" w:rsidP="008642B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8642BE" w:rsidRPr="00BE55EC" w:rsidRDefault="008642BE" w:rsidP="008642BE">
      <w:pPr>
        <w:widowControl w:val="0"/>
        <w:ind w:firstLine="540"/>
        <w:jc w:val="center"/>
        <w:rPr>
          <w:sz w:val="28"/>
          <w:szCs w:val="28"/>
        </w:rPr>
      </w:pPr>
    </w:p>
    <w:p w:rsidR="008642BE" w:rsidRPr="00BE55EC" w:rsidRDefault="008642BE" w:rsidP="008642B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8642BE" w:rsidRPr="00BE55EC" w:rsidRDefault="008642BE" w:rsidP="008642B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8642BE" w:rsidRPr="00BE55EC" w:rsidRDefault="008642BE" w:rsidP="008642BE">
      <w:pPr>
        <w:widowControl w:val="0"/>
        <w:ind w:firstLine="540"/>
        <w:rPr>
          <w:sz w:val="28"/>
          <w:szCs w:val="28"/>
        </w:rPr>
      </w:pPr>
    </w:p>
    <w:p w:rsidR="008642BE" w:rsidRPr="00BE55EC" w:rsidRDefault="008642BE" w:rsidP="008642BE">
      <w:pPr>
        <w:widowControl w:val="0"/>
        <w:ind w:firstLine="540"/>
        <w:jc w:val="both"/>
        <w:rPr>
          <w:sz w:val="28"/>
          <w:szCs w:val="28"/>
        </w:rPr>
      </w:pPr>
    </w:p>
    <w:p w:rsidR="008642BE" w:rsidRPr="00BE55EC" w:rsidRDefault="008642BE" w:rsidP="008642B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№123</w:t>
      </w:r>
    </w:p>
    <w:p w:rsidR="008642BE" w:rsidRPr="00BE55EC" w:rsidRDefault="008642BE" w:rsidP="008642B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8642BE" w:rsidRPr="00BE55EC" w:rsidRDefault="008642BE" w:rsidP="008642B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 44, площею 0,0993га, кадастровий №4622710200:08:000:0142, гр. Кмець Віталію Андрійовичу</w:t>
      </w:r>
    </w:p>
    <w:p w:rsidR="008642BE" w:rsidRPr="00BE55EC" w:rsidRDefault="008642BE" w:rsidP="008642B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8642BE" w:rsidRPr="00BE55EC" w:rsidRDefault="008642BE" w:rsidP="008642B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Кмець Віталі Андрійовича, що проживає в м.Львів, вул. Героїв Майдану, 32,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642BE" w:rsidRPr="00BE55EC" w:rsidRDefault="008642BE" w:rsidP="008642B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8642BE" w:rsidRPr="00BE55EC" w:rsidRDefault="008642BE" w:rsidP="008642B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 44, площею 0,0993га, кадастровий №4622710200:08:000:0142, гр. Кмець Віталію Андрійовичу.</w:t>
      </w:r>
    </w:p>
    <w:p w:rsidR="008642BE" w:rsidRPr="00BE55EC" w:rsidRDefault="008642BE" w:rsidP="008642B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вул.Героїв УПА 44, площею 0,0993га, кадастровий №4622710200:08:000:0142, гр. Кмець Віталію Андрійовичу.</w:t>
      </w:r>
    </w:p>
    <w:p w:rsidR="008642BE" w:rsidRPr="00BE55EC" w:rsidRDefault="008642BE" w:rsidP="008642B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Кмець Віталію Андрійовичу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№4622710200:08:000:0142.</w:t>
      </w:r>
    </w:p>
    <w:p w:rsidR="008642BE" w:rsidRPr="00BE55EC" w:rsidRDefault="008642BE" w:rsidP="008642BE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642BE" w:rsidRPr="00BE55EC" w:rsidRDefault="008642BE" w:rsidP="008642BE">
      <w:pPr>
        <w:ind w:firstLine="540"/>
        <w:rPr>
          <w:sz w:val="28"/>
          <w:szCs w:val="28"/>
        </w:rPr>
      </w:pPr>
    </w:p>
    <w:p w:rsidR="008642BE" w:rsidRPr="00BE55EC" w:rsidRDefault="008642BE" w:rsidP="008642BE">
      <w:pPr>
        <w:ind w:firstLine="540"/>
        <w:rPr>
          <w:sz w:val="28"/>
          <w:szCs w:val="28"/>
        </w:rPr>
      </w:pPr>
    </w:p>
    <w:p w:rsidR="008642BE" w:rsidRPr="00BE55EC" w:rsidRDefault="008642BE" w:rsidP="008642BE">
      <w:pPr>
        <w:ind w:firstLine="540"/>
        <w:rPr>
          <w:sz w:val="28"/>
          <w:szCs w:val="28"/>
        </w:rPr>
      </w:pPr>
    </w:p>
    <w:p w:rsidR="008642BE" w:rsidRPr="00BE55EC" w:rsidRDefault="008642BE" w:rsidP="008642B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A22" w:rsidRDefault="00483A22">
      <w:r>
        <w:separator/>
      </w:r>
    </w:p>
  </w:endnote>
  <w:endnote w:type="continuationSeparator" w:id="0">
    <w:p w:rsidR="00483A22" w:rsidRDefault="0048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A22" w:rsidRDefault="00483A22">
      <w:r>
        <w:separator/>
      </w:r>
    </w:p>
  </w:footnote>
  <w:footnote w:type="continuationSeparator" w:id="0">
    <w:p w:rsidR="00483A22" w:rsidRDefault="00483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3A2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42BE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8642B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8642B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8642B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8642B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8DAEB-8D83-43B1-ACEF-8CD44A00F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1116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2023-07-28T12:05:00Z</dcterms:modified>
</cp:coreProperties>
</file>