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C23E8" w:rsidRPr="00BE55EC" w:rsidRDefault="006C23E8" w:rsidP="006C23E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C23E8" w:rsidRPr="00BE55EC" w:rsidRDefault="006C23E8" w:rsidP="006C23E8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C23E8" w:rsidRPr="00BE55EC" w:rsidRDefault="006C23E8" w:rsidP="006C23E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C23E8" w:rsidRPr="00BE55EC" w:rsidRDefault="006C23E8" w:rsidP="006C23E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C23E8" w:rsidRPr="00BE55EC" w:rsidRDefault="006C23E8" w:rsidP="006C23E8">
      <w:pPr>
        <w:widowControl w:val="0"/>
        <w:ind w:firstLine="540"/>
        <w:jc w:val="center"/>
        <w:rPr>
          <w:sz w:val="28"/>
          <w:szCs w:val="28"/>
        </w:rPr>
      </w:pPr>
    </w:p>
    <w:p w:rsidR="006C23E8" w:rsidRPr="00BE55EC" w:rsidRDefault="006C23E8" w:rsidP="006C23E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C23E8" w:rsidRPr="00BE55EC" w:rsidRDefault="006C23E8" w:rsidP="006C23E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C23E8" w:rsidRPr="00BE55EC" w:rsidRDefault="006C23E8" w:rsidP="006C23E8">
      <w:pPr>
        <w:widowControl w:val="0"/>
        <w:ind w:firstLine="540"/>
        <w:rPr>
          <w:sz w:val="28"/>
          <w:szCs w:val="28"/>
        </w:rPr>
      </w:pPr>
    </w:p>
    <w:p w:rsidR="006C23E8" w:rsidRPr="00BE55EC" w:rsidRDefault="006C23E8" w:rsidP="006C23E8">
      <w:pPr>
        <w:widowControl w:val="0"/>
        <w:ind w:firstLine="540"/>
        <w:jc w:val="both"/>
        <w:rPr>
          <w:sz w:val="28"/>
          <w:szCs w:val="28"/>
        </w:rPr>
      </w:pPr>
    </w:p>
    <w:p w:rsidR="006C23E8" w:rsidRPr="00BE55EC" w:rsidRDefault="006C23E8" w:rsidP="006C23E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№124</w:t>
      </w:r>
    </w:p>
    <w:p w:rsidR="006C23E8" w:rsidRPr="00BE55EC" w:rsidRDefault="006C23E8" w:rsidP="006C23E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C23E8" w:rsidRPr="00BE55EC" w:rsidRDefault="006C23E8" w:rsidP="006C23E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 Ситихів, вул. Гайова, 13, площею 0,1000га, кадастровий №4622710200:08:000:0027, гр. Тушницькому Володимиру Йосифовичу</w:t>
      </w:r>
    </w:p>
    <w:p w:rsidR="006C23E8" w:rsidRPr="00BE55EC" w:rsidRDefault="006C23E8" w:rsidP="006C23E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6C23E8" w:rsidRPr="00BE55EC" w:rsidRDefault="006C23E8" w:rsidP="006C23E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Тушницького Володимира Йосифовича, що проживає в м. Львів, вул. Горіхова, 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C23E8" w:rsidRPr="00BE55EC" w:rsidRDefault="006C23E8" w:rsidP="006C23E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C23E8" w:rsidRPr="00BE55EC" w:rsidRDefault="006C23E8" w:rsidP="006C23E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 Ситихів, вул. Гайова, 13, площею 0,1000га, кадастровий №4622710200:08:000:0027, гр. Тушницькому Володимиру Йосифовичу.</w:t>
      </w:r>
    </w:p>
    <w:p w:rsidR="006C23E8" w:rsidRPr="00BE55EC" w:rsidRDefault="006C23E8" w:rsidP="006C23E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 Ситихів, вул. Гайова, 13, площею 0,1000га, кадастровий №4622710200:08:000:0027, гр. Тушницькому Володимиру Йосифовичу.</w:t>
      </w:r>
    </w:p>
    <w:p w:rsidR="006C23E8" w:rsidRPr="00BE55EC" w:rsidRDefault="006C23E8" w:rsidP="006C23E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Тушницькому Володимиру Йосифовичу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№4622710200:08:000:0027.</w:t>
      </w:r>
    </w:p>
    <w:p w:rsidR="006C23E8" w:rsidRPr="00BE55EC" w:rsidRDefault="006C23E8" w:rsidP="006C23E8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C23E8" w:rsidRPr="00BE55EC" w:rsidRDefault="006C23E8" w:rsidP="006C23E8">
      <w:pPr>
        <w:ind w:firstLine="540"/>
        <w:rPr>
          <w:sz w:val="28"/>
          <w:szCs w:val="28"/>
        </w:rPr>
      </w:pPr>
    </w:p>
    <w:p w:rsidR="006C23E8" w:rsidRPr="00BE55EC" w:rsidRDefault="006C23E8" w:rsidP="006C23E8">
      <w:pPr>
        <w:ind w:firstLine="540"/>
        <w:rPr>
          <w:sz w:val="28"/>
          <w:szCs w:val="28"/>
        </w:rPr>
      </w:pPr>
    </w:p>
    <w:p w:rsidR="006C23E8" w:rsidRPr="00BE55EC" w:rsidRDefault="006C23E8" w:rsidP="006C23E8">
      <w:pPr>
        <w:ind w:firstLine="540"/>
        <w:rPr>
          <w:sz w:val="28"/>
          <w:szCs w:val="28"/>
        </w:rPr>
      </w:pPr>
    </w:p>
    <w:p w:rsidR="006C23E8" w:rsidRPr="00BE55EC" w:rsidRDefault="006C23E8" w:rsidP="006C23E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4A4" w:rsidRDefault="000344A4">
      <w:r>
        <w:separator/>
      </w:r>
    </w:p>
  </w:endnote>
  <w:endnote w:type="continuationSeparator" w:id="0">
    <w:p w:rsidR="000344A4" w:rsidRDefault="00034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4A4" w:rsidRDefault="000344A4">
      <w:r>
        <w:separator/>
      </w:r>
    </w:p>
  </w:footnote>
  <w:footnote w:type="continuationSeparator" w:id="0">
    <w:p w:rsidR="000344A4" w:rsidRDefault="000344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44A4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23E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C23E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C23E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C23E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C23E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18BA0-8BF3-4AC9-9B2C-FB00C714A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1140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2023-07-28T12:06:00Z</dcterms:modified>
</cp:coreProperties>
</file>