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50A74" w:rsidRPr="00BE55EC" w:rsidRDefault="00650A74" w:rsidP="00650A74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650A74" w:rsidRPr="00BE55EC" w:rsidRDefault="00650A74" w:rsidP="00650A74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650A74" w:rsidRPr="00BE55EC" w:rsidRDefault="00650A74" w:rsidP="00650A74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650A74" w:rsidRPr="00BE55EC" w:rsidRDefault="00650A74" w:rsidP="00650A74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650A74" w:rsidRPr="00BE55EC" w:rsidRDefault="00650A74" w:rsidP="00650A74">
      <w:pPr>
        <w:widowControl w:val="0"/>
        <w:ind w:firstLine="540"/>
        <w:jc w:val="center"/>
        <w:rPr>
          <w:sz w:val="28"/>
          <w:szCs w:val="28"/>
        </w:rPr>
      </w:pPr>
    </w:p>
    <w:p w:rsidR="00650A74" w:rsidRPr="00BE55EC" w:rsidRDefault="00650A74" w:rsidP="00650A74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650A74" w:rsidRPr="00BE55EC" w:rsidRDefault="00650A74" w:rsidP="00650A74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650A74" w:rsidRPr="00BE55EC" w:rsidRDefault="00650A74" w:rsidP="00650A74">
      <w:pPr>
        <w:widowControl w:val="0"/>
        <w:ind w:firstLine="540"/>
        <w:rPr>
          <w:sz w:val="28"/>
          <w:szCs w:val="28"/>
        </w:rPr>
      </w:pPr>
    </w:p>
    <w:p w:rsidR="00650A74" w:rsidRPr="00BE55EC" w:rsidRDefault="00650A74" w:rsidP="00650A74">
      <w:pPr>
        <w:widowControl w:val="0"/>
        <w:ind w:firstLine="540"/>
        <w:jc w:val="both"/>
        <w:rPr>
          <w:sz w:val="28"/>
          <w:szCs w:val="28"/>
        </w:rPr>
      </w:pPr>
    </w:p>
    <w:p w:rsidR="00650A74" w:rsidRPr="00BE55EC" w:rsidRDefault="00650A74" w:rsidP="00650A7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№125</w:t>
      </w:r>
    </w:p>
    <w:p w:rsidR="00650A74" w:rsidRPr="00BE55EC" w:rsidRDefault="00650A74" w:rsidP="00650A7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650A74" w:rsidRPr="00BE55EC" w:rsidRDefault="00650A74" w:rsidP="00650A7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Гайова, 15, площею 0,1000га, кадастровий №4622710200:08:000:0115, гр. Зубрицькій Тетяні Миронівні</w:t>
      </w:r>
    </w:p>
    <w:p w:rsidR="00650A74" w:rsidRPr="00BE55EC" w:rsidRDefault="00650A74" w:rsidP="00650A7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650A74" w:rsidRPr="00BE55EC" w:rsidRDefault="00650A74" w:rsidP="00650A7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Зубрицької Тетяни Миронівни, що проживає в м.Львів, вул. П.Панча, 5/37,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50A74" w:rsidRPr="00BE55EC" w:rsidRDefault="00650A74" w:rsidP="00650A74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650A74" w:rsidRPr="00BE55EC" w:rsidRDefault="00650A74" w:rsidP="00650A7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Гайова, 15, площею 0,1000га, кадастровий №4622710200:08:000:0115, гр. Зубрицькій Тетяні Миронівні.</w:t>
      </w:r>
    </w:p>
    <w:p w:rsidR="00650A74" w:rsidRPr="00BE55EC" w:rsidRDefault="00650A74" w:rsidP="00650A7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Гайова, 15, площею 0,1000га, кадастровий №4622710200:08:000:0115, гр. Зубрицькій Тетяні Миронівні.</w:t>
      </w:r>
    </w:p>
    <w:p w:rsidR="00650A74" w:rsidRPr="00BE55EC" w:rsidRDefault="00650A74" w:rsidP="00650A74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Зубрицькій Тетяні Миронівні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№4622710200:08:000:0115.</w:t>
      </w:r>
    </w:p>
    <w:p w:rsidR="00650A74" w:rsidRPr="00BE55EC" w:rsidRDefault="00650A74" w:rsidP="00650A74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650A74" w:rsidRPr="00BE55EC" w:rsidRDefault="00650A74" w:rsidP="00650A74">
      <w:pPr>
        <w:ind w:firstLine="540"/>
        <w:rPr>
          <w:sz w:val="28"/>
          <w:szCs w:val="28"/>
        </w:rPr>
      </w:pPr>
    </w:p>
    <w:p w:rsidR="00650A74" w:rsidRPr="00BE55EC" w:rsidRDefault="00650A74" w:rsidP="00650A74">
      <w:pPr>
        <w:ind w:firstLine="540"/>
        <w:rPr>
          <w:sz w:val="28"/>
          <w:szCs w:val="28"/>
        </w:rPr>
      </w:pPr>
    </w:p>
    <w:p w:rsidR="00650A74" w:rsidRPr="00BE55EC" w:rsidRDefault="00650A74" w:rsidP="00650A74">
      <w:pPr>
        <w:ind w:firstLine="540"/>
        <w:rPr>
          <w:sz w:val="28"/>
          <w:szCs w:val="28"/>
        </w:rPr>
      </w:pPr>
    </w:p>
    <w:p w:rsidR="00650A74" w:rsidRPr="00BE55EC" w:rsidRDefault="00650A74" w:rsidP="00650A74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649" w:rsidRDefault="004B0649">
      <w:r>
        <w:separator/>
      </w:r>
    </w:p>
  </w:endnote>
  <w:endnote w:type="continuationSeparator" w:id="0">
    <w:p w:rsidR="004B0649" w:rsidRDefault="004B0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649" w:rsidRDefault="004B0649">
      <w:r>
        <w:separator/>
      </w:r>
    </w:p>
  </w:footnote>
  <w:footnote w:type="continuationSeparator" w:id="0">
    <w:p w:rsidR="004B0649" w:rsidRDefault="004B06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0649"/>
    <w:rsid w:val="004B5096"/>
    <w:rsid w:val="004D7659"/>
    <w:rsid w:val="005129C5"/>
    <w:rsid w:val="00575337"/>
    <w:rsid w:val="00582189"/>
    <w:rsid w:val="005D19D6"/>
    <w:rsid w:val="005D5923"/>
    <w:rsid w:val="00634E73"/>
    <w:rsid w:val="00650A74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650A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650A7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650A7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650A7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1D1251-57BC-4CB4-8D9E-2DB70B514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1119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2023-09-20T09:08:00Z</dcterms:modified>
</cp:coreProperties>
</file>