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AD4AA9" w:rsidRPr="00BE55EC" w:rsidRDefault="00AD4AA9" w:rsidP="00AD4AA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AD4AA9" w:rsidRPr="00BE55EC" w:rsidRDefault="00AD4AA9" w:rsidP="00AD4AA9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AD4AA9" w:rsidRPr="00BE55EC" w:rsidRDefault="00AD4AA9" w:rsidP="00AD4AA9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AD4AA9" w:rsidRPr="00BE55EC" w:rsidRDefault="00AD4AA9" w:rsidP="00AD4AA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AD4AA9" w:rsidRPr="00BE55EC" w:rsidRDefault="00AD4AA9" w:rsidP="00AD4AA9">
      <w:pPr>
        <w:widowControl w:val="0"/>
        <w:ind w:firstLine="540"/>
        <w:jc w:val="center"/>
        <w:rPr>
          <w:sz w:val="28"/>
          <w:szCs w:val="28"/>
        </w:rPr>
      </w:pPr>
    </w:p>
    <w:p w:rsidR="00AD4AA9" w:rsidRPr="00BE55EC" w:rsidRDefault="00AD4AA9" w:rsidP="00AD4AA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AD4AA9" w:rsidRPr="00BE55EC" w:rsidRDefault="00AD4AA9" w:rsidP="00AD4AA9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AD4AA9" w:rsidRPr="00BE55EC" w:rsidRDefault="00AD4AA9" w:rsidP="00AD4AA9">
      <w:pPr>
        <w:widowControl w:val="0"/>
        <w:ind w:firstLine="540"/>
        <w:rPr>
          <w:sz w:val="28"/>
          <w:szCs w:val="28"/>
        </w:rPr>
      </w:pPr>
    </w:p>
    <w:p w:rsidR="00AD4AA9" w:rsidRPr="00BE55EC" w:rsidRDefault="00AD4AA9" w:rsidP="00AD4AA9">
      <w:pPr>
        <w:widowControl w:val="0"/>
        <w:ind w:firstLine="540"/>
        <w:jc w:val="both"/>
        <w:rPr>
          <w:sz w:val="28"/>
          <w:szCs w:val="28"/>
        </w:rPr>
      </w:pPr>
    </w:p>
    <w:p w:rsidR="00AD4AA9" w:rsidRPr="00BE55EC" w:rsidRDefault="00AD4AA9" w:rsidP="00AD4AA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№126</w:t>
      </w:r>
    </w:p>
    <w:p w:rsidR="00AD4AA9" w:rsidRPr="00BE55EC" w:rsidRDefault="00AD4AA9" w:rsidP="00AD4AA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AD4AA9" w:rsidRPr="00BE55EC" w:rsidRDefault="00AD4AA9" w:rsidP="00AD4AA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Гайова, 19, площею 0,1000га, кадастровий №4622710200:08:000:0100, гр. Кебас Андрію Володимировичу</w:t>
      </w:r>
    </w:p>
    <w:p w:rsidR="00AD4AA9" w:rsidRPr="00BE55EC" w:rsidRDefault="00AD4AA9" w:rsidP="00AD4AA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AD4AA9" w:rsidRPr="00BE55EC" w:rsidRDefault="00AD4AA9" w:rsidP="00AD4AA9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Кебас Андрія Володимировича, що проживає в м.Дубляни, вул. Шашкевича, 6,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AD4AA9" w:rsidRPr="00BE55EC" w:rsidRDefault="00AD4AA9" w:rsidP="00AD4AA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AD4AA9" w:rsidRPr="00BE55EC" w:rsidRDefault="00AD4AA9" w:rsidP="00AD4AA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Гайова, 19, площею 0,1000га, кадастровий №4622710200:08:000:0100, гр. Кебас Андрію Володимировичу.</w:t>
      </w:r>
    </w:p>
    <w:p w:rsidR="00AD4AA9" w:rsidRPr="00BE55EC" w:rsidRDefault="00AD4AA9" w:rsidP="00AD4AA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Гайова, 19, площею 0,1000га, кадастровий №4622710200:08:000:0100, гр. Кебас Андрію Володимировичу.</w:t>
      </w:r>
    </w:p>
    <w:p w:rsidR="00AD4AA9" w:rsidRPr="00BE55EC" w:rsidRDefault="00AD4AA9" w:rsidP="00AD4AA9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Кебас Андрію Володимировичу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№4622710200:08:000:0100.</w:t>
      </w:r>
    </w:p>
    <w:p w:rsidR="00AD4AA9" w:rsidRPr="00BE55EC" w:rsidRDefault="00AD4AA9" w:rsidP="00AD4AA9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AD4AA9" w:rsidRPr="00BE55EC" w:rsidRDefault="00AD4AA9" w:rsidP="00AD4AA9">
      <w:pPr>
        <w:ind w:firstLine="540"/>
        <w:rPr>
          <w:sz w:val="28"/>
          <w:szCs w:val="28"/>
        </w:rPr>
      </w:pPr>
    </w:p>
    <w:p w:rsidR="00AD4AA9" w:rsidRPr="00BE55EC" w:rsidRDefault="00AD4AA9" w:rsidP="00AD4AA9">
      <w:pPr>
        <w:ind w:firstLine="540"/>
        <w:rPr>
          <w:sz w:val="28"/>
          <w:szCs w:val="28"/>
        </w:rPr>
      </w:pPr>
    </w:p>
    <w:p w:rsidR="00AD4AA9" w:rsidRPr="00BE55EC" w:rsidRDefault="00AD4AA9" w:rsidP="00AD4AA9">
      <w:pPr>
        <w:ind w:firstLine="540"/>
        <w:rPr>
          <w:sz w:val="28"/>
          <w:szCs w:val="28"/>
        </w:rPr>
      </w:pPr>
    </w:p>
    <w:p w:rsidR="00AD4AA9" w:rsidRPr="00BE55EC" w:rsidRDefault="00AD4AA9" w:rsidP="00AD4AA9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E28" w:rsidRDefault="006F0E28">
      <w:r>
        <w:separator/>
      </w:r>
    </w:p>
  </w:endnote>
  <w:endnote w:type="continuationSeparator" w:id="0">
    <w:p w:rsidR="006F0E28" w:rsidRDefault="006F0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E28" w:rsidRDefault="006F0E28">
      <w:r>
        <w:separator/>
      </w:r>
    </w:p>
  </w:footnote>
  <w:footnote w:type="continuationSeparator" w:id="0">
    <w:p w:rsidR="006F0E28" w:rsidRDefault="006F0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0E28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4AA9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AD4AA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AD4AA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AD4AA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AD4AA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FFC6B-F03D-4040-B154-167A15259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1120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2023-10-16T10:28:00Z</dcterms:modified>
</cp:coreProperties>
</file>