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77B0C" w:rsidRPr="00BE55EC" w:rsidRDefault="00477B0C" w:rsidP="00477B0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477B0C" w:rsidRPr="00BE55EC" w:rsidRDefault="00477B0C" w:rsidP="00477B0C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477B0C" w:rsidRPr="00BE55EC" w:rsidRDefault="00477B0C" w:rsidP="00477B0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477B0C" w:rsidRPr="00BE55EC" w:rsidRDefault="00477B0C" w:rsidP="00477B0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477B0C" w:rsidRPr="00BE55EC" w:rsidRDefault="00477B0C" w:rsidP="00477B0C">
      <w:pPr>
        <w:widowControl w:val="0"/>
        <w:ind w:firstLine="540"/>
        <w:jc w:val="center"/>
        <w:rPr>
          <w:sz w:val="28"/>
          <w:szCs w:val="28"/>
        </w:rPr>
      </w:pPr>
    </w:p>
    <w:p w:rsidR="00477B0C" w:rsidRPr="00BE55EC" w:rsidRDefault="00477B0C" w:rsidP="00477B0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477B0C" w:rsidRPr="00BE55EC" w:rsidRDefault="00477B0C" w:rsidP="00477B0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477B0C" w:rsidRPr="00BE55EC" w:rsidRDefault="00477B0C" w:rsidP="00477B0C">
      <w:pPr>
        <w:widowControl w:val="0"/>
        <w:ind w:firstLine="540"/>
        <w:rPr>
          <w:sz w:val="28"/>
          <w:szCs w:val="28"/>
        </w:rPr>
      </w:pPr>
    </w:p>
    <w:p w:rsidR="00477B0C" w:rsidRPr="00BE55EC" w:rsidRDefault="00477B0C" w:rsidP="00477B0C">
      <w:pPr>
        <w:widowControl w:val="0"/>
        <w:ind w:firstLine="540"/>
        <w:jc w:val="both"/>
        <w:rPr>
          <w:sz w:val="28"/>
          <w:szCs w:val="28"/>
        </w:rPr>
      </w:pPr>
    </w:p>
    <w:p w:rsidR="00477B0C" w:rsidRPr="00BE55EC" w:rsidRDefault="00477B0C" w:rsidP="00477B0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№128</w:t>
      </w:r>
    </w:p>
    <w:p w:rsidR="00477B0C" w:rsidRPr="00BE55EC" w:rsidRDefault="00477B0C" w:rsidP="00477B0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477B0C" w:rsidRPr="00BE55EC" w:rsidRDefault="00477B0C" w:rsidP="00477B0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37, площею 0,1000га, кадастровий №4622710200:05:002:0038, гр. Тузяк Роману Зоряновичу</w:t>
      </w:r>
    </w:p>
    <w:p w:rsidR="00477B0C" w:rsidRPr="00BE55EC" w:rsidRDefault="00477B0C" w:rsidP="00477B0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477B0C" w:rsidRPr="00BE55EC" w:rsidRDefault="00477B0C" w:rsidP="00477B0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Тузяк Романа Зоряновича, що проживає в м.Львів, вул. Промислова, 20/30,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77B0C" w:rsidRPr="00BE55EC" w:rsidRDefault="00477B0C" w:rsidP="00477B0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477B0C" w:rsidRPr="00BE55EC" w:rsidRDefault="00477B0C" w:rsidP="00477B0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37, площею 0,1000га, кадастровий №4622710200:05:002:0038, гр. Тузяк Роману Зоряновичу.</w:t>
      </w:r>
    </w:p>
    <w:p w:rsidR="00477B0C" w:rsidRPr="00BE55EC" w:rsidRDefault="00477B0C" w:rsidP="00477B0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вул.Гайова, 37, площею 0,1000га, кадастровий №4622710200:05:002:0038, гр. Тузяк Роману Зоряновичу.</w:t>
      </w:r>
    </w:p>
    <w:p w:rsidR="00477B0C" w:rsidRPr="00BE55EC" w:rsidRDefault="00477B0C" w:rsidP="00477B0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Тузяк Роману Зоряновичу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№4622710200:05:002:0038.</w:t>
      </w:r>
    </w:p>
    <w:p w:rsidR="00477B0C" w:rsidRPr="00BE55EC" w:rsidRDefault="00477B0C" w:rsidP="00477B0C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77B0C" w:rsidRPr="00BE55EC" w:rsidRDefault="00477B0C" w:rsidP="00477B0C">
      <w:pPr>
        <w:ind w:firstLine="540"/>
        <w:rPr>
          <w:sz w:val="28"/>
          <w:szCs w:val="28"/>
        </w:rPr>
      </w:pPr>
    </w:p>
    <w:p w:rsidR="00477B0C" w:rsidRPr="00BE55EC" w:rsidRDefault="00477B0C" w:rsidP="00477B0C">
      <w:pPr>
        <w:ind w:firstLine="540"/>
        <w:rPr>
          <w:sz w:val="28"/>
          <w:szCs w:val="28"/>
        </w:rPr>
      </w:pPr>
    </w:p>
    <w:p w:rsidR="00477B0C" w:rsidRPr="00BE55EC" w:rsidRDefault="00477B0C" w:rsidP="00477B0C">
      <w:pPr>
        <w:ind w:firstLine="540"/>
        <w:rPr>
          <w:sz w:val="28"/>
          <w:szCs w:val="28"/>
        </w:rPr>
      </w:pPr>
    </w:p>
    <w:p w:rsidR="00477B0C" w:rsidRPr="00BE55EC" w:rsidRDefault="00477B0C" w:rsidP="00477B0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EA8" w:rsidRDefault="002B7EA8">
      <w:r>
        <w:separator/>
      </w:r>
    </w:p>
  </w:endnote>
  <w:endnote w:type="continuationSeparator" w:id="0">
    <w:p w:rsidR="002B7EA8" w:rsidRDefault="002B7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EA8" w:rsidRDefault="002B7EA8">
      <w:r>
        <w:separator/>
      </w:r>
    </w:p>
  </w:footnote>
  <w:footnote w:type="continuationSeparator" w:id="0">
    <w:p w:rsidR="002B7EA8" w:rsidRDefault="002B7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7EA8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7B0C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477B0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477B0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477B0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477B0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0A063-5C89-4BF0-8D45-D09E09591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1107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2023-09-20T09:14:00Z</dcterms:modified>
</cp:coreProperties>
</file>