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23CEE" w:rsidRPr="00BE55EC" w:rsidRDefault="00923CEE" w:rsidP="00923CE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23CEE" w:rsidRPr="00BE55EC" w:rsidRDefault="00923CEE" w:rsidP="00923CE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23CEE" w:rsidRPr="00BE55EC" w:rsidRDefault="00923CEE" w:rsidP="00923CE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23CEE" w:rsidRPr="00BE55EC" w:rsidRDefault="00923CEE" w:rsidP="00923CE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23CEE" w:rsidRPr="00BE55EC" w:rsidRDefault="00923CEE" w:rsidP="00923CEE">
      <w:pPr>
        <w:widowControl w:val="0"/>
        <w:ind w:firstLine="540"/>
        <w:jc w:val="center"/>
        <w:rPr>
          <w:sz w:val="28"/>
          <w:szCs w:val="28"/>
        </w:rPr>
      </w:pPr>
    </w:p>
    <w:p w:rsidR="00923CEE" w:rsidRPr="00BE55EC" w:rsidRDefault="00923CEE" w:rsidP="00923CE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23CEE" w:rsidRPr="00BE55EC" w:rsidRDefault="00923CEE" w:rsidP="00923CE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23CEE" w:rsidRPr="00BE55EC" w:rsidRDefault="00923CEE" w:rsidP="00923CEE">
      <w:pPr>
        <w:widowControl w:val="0"/>
        <w:ind w:firstLine="540"/>
        <w:rPr>
          <w:sz w:val="28"/>
          <w:szCs w:val="28"/>
        </w:rPr>
      </w:pPr>
    </w:p>
    <w:p w:rsidR="00923CEE" w:rsidRPr="00BE55EC" w:rsidRDefault="00923CEE" w:rsidP="00923CEE">
      <w:pPr>
        <w:widowControl w:val="0"/>
        <w:ind w:firstLine="540"/>
        <w:jc w:val="both"/>
        <w:rPr>
          <w:sz w:val="28"/>
          <w:szCs w:val="28"/>
        </w:rPr>
      </w:pPr>
    </w:p>
    <w:p w:rsidR="00923CEE" w:rsidRPr="00BE55EC" w:rsidRDefault="00923CEE" w:rsidP="00923C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№129</w:t>
      </w:r>
    </w:p>
    <w:p w:rsidR="00923CEE" w:rsidRPr="00BE55EC" w:rsidRDefault="00923CEE" w:rsidP="00923C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23CEE" w:rsidRPr="00BE55EC" w:rsidRDefault="00923CEE" w:rsidP="00923C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39, площею 0,1000га, кадастровий №4622710200:08:000:0134, гр. Новосад Ігорю Івановичу</w:t>
      </w:r>
    </w:p>
    <w:p w:rsidR="00923CEE" w:rsidRPr="00BE55EC" w:rsidRDefault="00923CEE" w:rsidP="00923C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923CEE" w:rsidRPr="00BE55EC" w:rsidRDefault="00923CEE" w:rsidP="00923CE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Новосад Ігоря Івановича, що проживає в м. Дубляни, вул. Д.Галицького, 12,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23CEE" w:rsidRPr="00BE55EC" w:rsidRDefault="00923CEE" w:rsidP="00923CE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23CEE" w:rsidRPr="00BE55EC" w:rsidRDefault="00923CEE" w:rsidP="00923CE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39, площею 0,1000га, кадастровий №4622710200:08:000:0134, гр. Новосад Ігорю Івановичу.</w:t>
      </w:r>
    </w:p>
    <w:p w:rsidR="00923CEE" w:rsidRPr="00BE55EC" w:rsidRDefault="00923CEE" w:rsidP="00923CE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вул.Гайова, 39, площею 0,1000га, кадастровий №4622710200:08:000:0134, гр. Новосад Ігорю Івановичу.</w:t>
      </w:r>
    </w:p>
    <w:p w:rsidR="00923CEE" w:rsidRPr="00BE55EC" w:rsidRDefault="00923CEE" w:rsidP="00923CE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Новосад Ігорю Івановичу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№4622710200:08:000:0134.</w:t>
      </w:r>
    </w:p>
    <w:p w:rsidR="00923CEE" w:rsidRPr="00BE55EC" w:rsidRDefault="00923CEE" w:rsidP="00923CEE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23CEE" w:rsidRPr="00BE55EC" w:rsidRDefault="00923CEE" w:rsidP="00923CEE">
      <w:pPr>
        <w:ind w:firstLine="540"/>
        <w:rPr>
          <w:sz w:val="28"/>
          <w:szCs w:val="28"/>
        </w:rPr>
      </w:pPr>
    </w:p>
    <w:p w:rsidR="00923CEE" w:rsidRPr="00BE55EC" w:rsidRDefault="00923CEE" w:rsidP="00923CEE">
      <w:pPr>
        <w:ind w:firstLine="540"/>
        <w:rPr>
          <w:sz w:val="28"/>
          <w:szCs w:val="28"/>
        </w:rPr>
      </w:pPr>
    </w:p>
    <w:p w:rsidR="00923CEE" w:rsidRPr="00BE55EC" w:rsidRDefault="00923CEE" w:rsidP="00923CEE">
      <w:pPr>
        <w:ind w:firstLine="540"/>
        <w:rPr>
          <w:sz w:val="28"/>
          <w:szCs w:val="28"/>
        </w:rPr>
      </w:pPr>
    </w:p>
    <w:p w:rsidR="00923CEE" w:rsidRPr="00BE55EC" w:rsidRDefault="00923CEE" w:rsidP="00923CE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CA7" w:rsidRDefault="00783CA7">
      <w:r>
        <w:separator/>
      </w:r>
    </w:p>
  </w:endnote>
  <w:endnote w:type="continuationSeparator" w:id="0">
    <w:p w:rsidR="00783CA7" w:rsidRDefault="0078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CA7" w:rsidRDefault="00783CA7">
      <w:r>
        <w:separator/>
      </w:r>
    </w:p>
  </w:footnote>
  <w:footnote w:type="continuationSeparator" w:id="0">
    <w:p w:rsidR="00783CA7" w:rsidRDefault="00783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83CA7"/>
    <w:rsid w:val="007E1906"/>
    <w:rsid w:val="00844DE4"/>
    <w:rsid w:val="00872FDE"/>
    <w:rsid w:val="008824A2"/>
    <w:rsid w:val="008C6E6E"/>
    <w:rsid w:val="008E2971"/>
    <w:rsid w:val="009060A4"/>
    <w:rsid w:val="00923CEE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E62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23C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23CE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23CE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23CE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1C003-8C7B-4006-A75A-D0E409252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1108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2023-09-20T09:15:00Z</dcterms:modified>
</cp:coreProperties>
</file>