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97859" w:rsidRPr="00BE55EC" w:rsidRDefault="00C97859" w:rsidP="00C97859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C97859" w:rsidRPr="00BE55EC" w:rsidRDefault="00C97859" w:rsidP="00C97859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C97859" w:rsidRPr="00BE55EC" w:rsidRDefault="00C97859" w:rsidP="00C97859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C97859" w:rsidRPr="00BE55EC" w:rsidRDefault="00C97859" w:rsidP="00C97859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C97859" w:rsidRPr="00BE55EC" w:rsidRDefault="00C97859" w:rsidP="00C97859">
      <w:pPr>
        <w:widowControl w:val="0"/>
        <w:ind w:firstLine="540"/>
        <w:jc w:val="center"/>
        <w:rPr>
          <w:sz w:val="28"/>
          <w:szCs w:val="28"/>
        </w:rPr>
      </w:pPr>
    </w:p>
    <w:p w:rsidR="00C97859" w:rsidRPr="00BE55EC" w:rsidRDefault="00C97859" w:rsidP="00C97859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C97859" w:rsidRPr="00BE55EC" w:rsidRDefault="00C97859" w:rsidP="00C97859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C97859" w:rsidRPr="00BE55EC" w:rsidRDefault="00C97859" w:rsidP="00C97859">
      <w:pPr>
        <w:widowControl w:val="0"/>
        <w:ind w:firstLine="540"/>
        <w:rPr>
          <w:sz w:val="28"/>
          <w:szCs w:val="28"/>
        </w:rPr>
      </w:pPr>
    </w:p>
    <w:p w:rsidR="00C97859" w:rsidRPr="00BE55EC" w:rsidRDefault="00C97859" w:rsidP="00C97859">
      <w:pPr>
        <w:widowControl w:val="0"/>
        <w:ind w:firstLine="540"/>
        <w:jc w:val="both"/>
        <w:rPr>
          <w:sz w:val="28"/>
          <w:szCs w:val="28"/>
        </w:rPr>
      </w:pPr>
    </w:p>
    <w:p w:rsidR="00C97859" w:rsidRPr="00BE55EC" w:rsidRDefault="00C97859" w:rsidP="00C9785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№130</w:t>
      </w:r>
    </w:p>
    <w:p w:rsidR="00C97859" w:rsidRPr="00BE55EC" w:rsidRDefault="00C97859" w:rsidP="00C9785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C97859" w:rsidRPr="00BE55EC" w:rsidRDefault="00C97859" w:rsidP="00C9785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Героїв УПА, 43, площею 0,0993га, кадастровий №4622710200:08:000:0117, гр. Паньків Андрію Васильовичу</w:t>
      </w:r>
    </w:p>
    <w:p w:rsidR="00C97859" w:rsidRPr="00BE55EC" w:rsidRDefault="00C97859" w:rsidP="00C9785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C97859" w:rsidRPr="00BE55EC" w:rsidRDefault="00C97859" w:rsidP="00C9785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Паньків Андрія Васильовича, що проживає в с.Ситихів, вул. Героїв Майдану, 32,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C97859" w:rsidRPr="00BE55EC" w:rsidRDefault="00C97859" w:rsidP="00C9785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C97859" w:rsidRPr="00BE55EC" w:rsidRDefault="00C97859" w:rsidP="00C9785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Героїв УПА, 43, площею 0,0993га, кадастровий №4622710200:08:000:0117, гр. Паньків Андрію Васильовичу.</w:t>
      </w:r>
    </w:p>
    <w:p w:rsidR="00C97859" w:rsidRPr="00BE55EC" w:rsidRDefault="00C97859" w:rsidP="00C9785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Героїв УПА, 43, площею 0,0993га, кадастровий №4622710200:08:000:0117, гр. Паньків Андрію Васильовичу.</w:t>
      </w:r>
    </w:p>
    <w:p w:rsidR="00C97859" w:rsidRPr="00BE55EC" w:rsidRDefault="00C97859" w:rsidP="00C9785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Паньків Андрію Васильовичу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№4622710200:08:000:0117.</w:t>
      </w:r>
    </w:p>
    <w:p w:rsidR="00C97859" w:rsidRPr="00BE55EC" w:rsidRDefault="00C97859" w:rsidP="00C97859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C97859" w:rsidRPr="00BE55EC" w:rsidRDefault="00C97859" w:rsidP="00C97859">
      <w:pPr>
        <w:ind w:firstLine="540"/>
        <w:rPr>
          <w:sz w:val="28"/>
          <w:szCs w:val="28"/>
        </w:rPr>
      </w:pPr>
    </w:p>
    <w:p w:rsidR="00C97859" w:rsidRPr="00BE55EC" w:rsidRDefault="00C97859" w:rsidP="00C97859">
      <w:pPr>
        <w:ind w:firstLine="540"/>
        <w:rPr>
          <w:sz w:val="28"/>
          <w:szCs w:val="28"/>
        </w:rPr>
      </w:pPr>
    </w:p>
    <w:p w:rsidR="00C97859" w:rsidRPr="00BE55EC" w:rsidRDefault="00C97859" w:rsidP="00C97859">
      <w:pPr>
        <w:ind w:firstLine="540"/>
        <w:rPr>
          <w:sz w:val="28"/>
          <w:szCs w:val="28"/>
        </w:rPr>
      </w:pPr>
    </w:p>
    <w:p w:rsidR="00C97859" w:rsidRPr="00BE55EC" w:rsidRDefault="00C97859" w:rsidP="00C97859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539" w:rsidRDefault="00524539">
      <w:r>
        <w:separator/>
      </w:r>
    </w:p>
  </w:endnote>
  <w:endnote w:type="continuationSeparator" w:id="0">
    <w:p w:rsidR="00524539" w:rsidRDefault="00524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539" w:rsidRDefault="00524539">
      <w:r>
        <w:separator/>
      </w:r>
    </w:p>
  </w:footnote>
  <w:footnote w:type="continuationSeparator" w:id="0">
    <w:p w:rsidR="00524539" w:rsidRDefault="005245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4539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97859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9885D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C9785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C9785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C9785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C9785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101C3-7659-44A0-81B8-EB372E333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1128</Words>
  <Characters>644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2023-09-20T09:17:00Z</dcterms:modified>
</cp:coreProperties>
</file>