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9537D" w:rsidRPr="00BE55EC" w:rsidRDefault="0009537D" w:rsidP="0009537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09537D" w:rsidRPr="00BE55EC" w:rsidRDefault="0009537D" w:rsidP="0009537D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09537D" w:rsidRPr="00BE55EC" w:rsidRDefault="0009537D" w:rsidP="0009537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09537D" w:rsidRPr="00BE55EC" w:rsidRDefault="0009537D" w:rsidP="0009537D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09537D" w:rsidRPr="00BE55EC" w:rsidRDefault="0009537D" w:rsidP="0009537D">
      <w:pPr>
        <w:widowControl w:val="0"/>
        <w:ind w:firstLine="540"/>
        <w:jc w:val="center"/>
        <w:rPr>
          <w:sz w:val="28"/>
          <w:szCs w:val="28"/>
        </w:rPr>
      </w:pPr>
    </w:p>
    <w:p w:rsidR="0009537D" w:rsidRPr="00BE55EC" w:rsidRDefault="0009537D" w:rsidP="0009537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09537D" w:rsidRPr="00BE55EC" w:rsidRDefault="0009537D" w:rsidP="0009537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09537D" w:rsidRPr="00BE55EC" w:rsidRDefault="0009537D" w:rsidP="0009537D">
      <w:pPr>
        <w:widowControl w:val="0"/>
        <w:ind w:firstLine="540"/>
        <w:rPr>
          <w:sz w:val="28"/>
          <w:szCs w:val="28"/>
        </w:rPr>
      </w:pPr>
    </w:p>
    <w:p w:rsidR="0009537D" w:rsidRPr="00BE55EC" w:rsidRDefault="0009537D" w:rsidP="0009537D">
      <w:pPr>
        <w:widowControl w:val="0"/>
        <w:ind w:firstLine="540"/>
        <w:jc w:val="both"/>
        <w:rPr>
          <w:sz w:val="28"/>
          <w:szCs w:val="28"/>
        </w:rPr>
      </w:pPr>
    </w:p>
    <w:p w:rsidR="0009537D" w:rsidRPr="00BE55EC" w:rsidRDefault="0009537D" w:rsidP="0009537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№131</w:t>
      </w:r>
    </w:p>
    <w:p w:rsidR="0009537D" w:rsidRPr="00BE55EC" w:rsidRDefault="0009537D" w:rsidP="0009537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09537D" w:rsidRPr="00BE55EC" w:rsidRDefault="0009537D" w:rsidP="0009537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51, площею 0,1000га, кадастровий №4622710200:08:000:0158, гр. Керницькому Володимиру Богдановичу</w:t>
      </w:r>
    </w:p>
    <w:p w:rsidR="0009537D" w:rsidRPr="00BE55EC" w:rsidRDefault="0009537D" w:rsidP="0009537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09537D" w:rsidRPr="00BE55EC" w:rsidRDefault="0009537D" w:rsidP="0009537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Керницького Володимира Богдановича, що проживає в м.Львів, вул. Тракт Глинянський, 161г/1,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09537D" w:rsidRPr="00BE55EC" w:rsidRDefault="0009537D" w:rsidP="0009537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09537D" w:rsidRPr="00BE55EC" w:rsidRDefault="0009537D" w:rsidP="0009537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51, площею 0,1000га, кадастровий №4622710200:08:000:0158, гр. Керницькому Володимиру Богдановичу.</w:t>
      </w:r>
    </w:p>
    <w:p w:rsidR="0009537D" w:rsidRPr="00BE55EC" w:rsidRDefault="0009537D" w:rsidP="0009537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вул.Гайова, 51, площею 0,1000га, кадастровий №4622710200:08:000:0158, гр. Керницькому Володимиру Богдановичу.</w:t>
      </w:r>
    </w:p>
    <w:p w:rsidR="0009537D" w:rsidRPr="00BE55EC" w:rsidRDefault="0009537D" w:rsidP="0009537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Керницькому Володимиру Богдановичу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№4622710200:08:000:0158.</w:t>
      </w:r>
    </w:p>
    <w:p w:rsidR="0009537D" w:rsidRPr="00BE55EC" w:rsidRDefault="0009537D" w:rsidP="0009537D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9537D" w:rsidRPr="00BE55EC" w:rsidRDefault="0009537D" w:rsidP="0009537D">
      <w:pPr>
        <w:ind w:firstLine="540"/>
        <w:rPr>
          <w:sz w:val="28"/>
          <w:szCs w:val="28"/>
        </w:rPr>
      </w:pPr>
    </w:p>
    <w:p w:rsidR="0009537D" w:rsidRPr="00BE55EC" w:rsidRDefault="0009537D" w:rsidP="0009537D">
      <w:pPr>
        <w:ind w:firstLine="540"/>
        <w:rPr>
          <w:sz w:val="28"/>
          <w:szCs w:val="28"/>
        </w:rPr>
      </w:pPr>
    </w:p>
    <w:p w:rsidR="0009537D" w:rsidRPr="00BE55EC" w:rsidRDefault="0009537D" w:rsidP="0009537D">
      <w:pPr>
        <w:ind w:firstLine="540"/>
        <w:rPr>
          <w:sz w:val="28"/>
          <w:szCs w:val="28"/>
        </w:rPr>
      </w:pPr>
    </w:p>
    <w:p w:rsidR="0009537D" w:rsidRPr="00BE55EC" w:rsidRDefault="0009537D" w:rsidP="0009537D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37C" w:rsidRDefault="0045437C">
      <w:r>
        <w:separator/>
      </w:r>
    </w:p>
  </w:endnote>
  <w:endnote w:type="continuationSeparator" w:id="0">
    <w:p w:rsidR="0045437C" w:rsidRDefault="00454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37C" w:rsidRDefault="0045437C">
      <w:r>
        <w:separator/>
      </w:r>
    </w:p>
  </w:footnote>
  <w:footnote w:type="continuationSeparator" w:id="0">
    <w:p w:rsidR="0045437C" w:rsidRDefault="004543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537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437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0858D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09537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09537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09537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09537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24910-6254-4F3B-ABD2-B610CC422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1147</Words>
  <Characters>654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2023-09-20T09:37:00Z</dcterms:modified>
</cp:coreProperties>
</file>