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01F03" w:rsidRPr="00BE55EC" w:rsidRDefault="00901F03" w:rsidP="00901F0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01F03" w:rsidRPr="00BE55EC" w:rsidRDefault="00901F03" w:rsidP="00901F0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01F03" w:rsidRPr="00BE55EC" w:rsidRDefault="00901F03" w:rsidP="00901F0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01F03" w:rsidRPr="00BE55EC" w:rsidRDefault="00901F03" w:rsidP="00901F0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01F03" w:rsidRPr="00BE55EC" w:rsidRDefault="00901F03" w:rsidP="00901F03">
      <w:pPr>
        <w:widowControl w:val="0"/>
        <w:ind w:firstLine="540"/>
        <w:jc w:val="center"/>
        <w:rPr>
          <w:sz w:val="28"/>
          <w:szCs w:val="28"/>
        </w:rPr>
      </w:pPr>
    </w:p>
    <w:p w:rsidR="00901F03" w:rsidRPr="00BE55EC" w:rsidRDefault="00901F03" w:rsidP="00901F0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01F03" w:rsidRPr="00BE55EC" w:rsidRDefault="00901F03" w:rsidP="00901F0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01F03" w:rsidRPr="00BE55EC" w:rsidRDefault="00901F03" w:rsidP="00901F03">
      <w:pPr>
        <w:widowControl w:val="0"/>
        <w:ind w:firstLine="540"/>
        <w:rPr>
          <w:sz w:val="28"/>
          <w:szCs w:val="28"/>
        </w:rPr>
      </w:pPr>
    </w:p>
    <w:p w:rsidR="00901F03" w:rsidRPr="00BE55EC" w:rsidRDefault="00901F03" w:rsidP="00901F03">
      <w:pPr>
        <w:widowControl w:val="0"/>
        <w:ind w:firstLine="540"/>
        <w:jc w:val="both"/>
        <w:rPr>
          <w:sz w:val="28"/>
          <w:szCs w:val="28"/>
        </w:rPr>
      </w:pPr>
    </w:p>
    <w:p w:rsidR="00901F03" w:rsidRPr="00BE55EC" w:rsidRDefault="00901F03" w:rsidP="00901F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№132</w:t>
      </w:r>
    </w:p>
    <w:p w:rsidR="00901F03" w:rsidRPr="00BE55EC" w:rsidRDefault="00901F03" w:rsidP="00901F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01F03" w:rsidRPr="00BE55EC" w:rsidRDefault="00901F03" w:rsidP="00901F03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</w:t>
      </w:r>
      <w:r w:rsidRPr="00BE55EC">
        <w:rPr>
          <w:sz w:val="28"/>
          <w:szCs w:val="28"/>
        </w:rPr>
        <w:t>Ситихівська, 79 площею 0,1000га, кадастровий №4622710200:05:002:0098, гр. Хомишин Галині Ярославівні</w:t>
      </w:r>
    </w:p>
    <w:p w:rsidR="00901F03" w:rsidRPr="00BE55EC" w:rsidRDefault="00901F03" w:rsidP="00901F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901F03" w:rsidRPr="00BE55EC" w:rsidRDefault="00901F03" w:rsidP="00901F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Хомишин Галини Ярославівни, що проживає в с.Ситихів, вул. Ситихівська, 79,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01F03" w:rsidRPr="00BE55EC" w:rsidRDefault="00901F03" w:rsidP="00901F0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01F03" w:rsidRPr="00BE55EC" w:rsidRDefault="00901F03" w:rsidP="00901F0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79 площею 0,1000га, кадастровий №4622710200:05:002:0098, гр. Хомишин Галині Ярославівні.</w:t>
      </w:r>
    </w:p>
    <w:p w:rsidR="00901F03" w:rsidRPr="00BE55EC" w:rsidRDefault="00901F03" w:rsidP="00901F0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Ситихівська, 79 площею 0,1000га, кадастровий №4622710200:05:002:0098, гр. Хомишин Галині Ярославівні.</w:t>
      </w:r>
    </w:p>
    <w:p w:rsidR="00901F03" w:rsidRPr="00BE55EC" w:rsidRDefault="00901F03" w:rsidP="00901F0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Хомишин Галині Ярославівні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№4622710200:05:002:0098.</w:t>
      </w:r>
    </w:p>
    <w:p w:rsidR="00901F03" w:rsidRPr="00BE55EC" w:rsidRDefault="00901F03" w:rsidP="00901F0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01F03" w:rsidRPr="00BE55EC" w:rsidRDefault="00901F03" w:rsidP="00901F03">
      <w:pPr>
        <w:ind w:firstLine="540"/>
        <w:rPr>
          <w:sz w:val="28"/>
          <w:szCs w:val="28"/>
        </w:rPr>
      </w:pPr>
    </w:p>
    <w:p w:rsidR="00901F03" w:rsidRPr="00BE55EC" w:rsidRDefault="00901F03" w:rsidP="00901F03">
      <w:pPr>
        <w:ind w:firstLine="540"/>
        <w:rPr>
          <w:sz w:val="28"/>
          <w:szCs w:val="28"/>
        </w:rPr>
      </w:pPr>
    </w:p>
    <w:p w:rsidR="00901F03" w:rsidRPr="00BE55EC" w:rsidRDefault="00901F03" w:rsidP="00901F03">
      <w:pPr>
        <w:ind w:firstLine="540"/>
        <w:rPr>
          <w:sz w:val="28"/>
          <w:szCs w:val="28"/>
        </w:rPr>
      </w:pPr>
    </w:p>
    <w:p w:rsidR="00901F03" w:rsidRPr="00BE55EC" w:rsidRDefault="00901F03" w:rsidP="00901F0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179" w:rsidRDefault="00746179">
      <w:r>
        <w:separator/>
      </w:r>
    </w:p>
  </w:endnote>
  <w:endnote w:type="continuationSeparator" w:id="0">
    <w:p w:rsidR="00746179" w:rsidRDefault="00746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179" w:rsidRDefault="00746179">
      <w:r>
        <w:separator/>
      </w:r>
    </w:p>
  </w:footnote>
  <w:footnote w:type="continuationSeparator" w:id="0">
    <w:p w:rsidR="00746179" w:rsidRDefault="00746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6179"/>
    <w:rsid w:val="00747C36"/>
    <w:rsid w:val="007E1906"/>
    <w:rsid w:val="00844DE4"/>
    <w:rsid w:val="00872FDE"/>
    <w:rsid w:val="008824A2"/>
    <w:rsid w:val="008C6E6E"/>
    <w:rsid w:val="008E2971"/>
    <w:rsid w:val="00901F03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F4D3F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01F0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01F0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01F0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01F0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4DAD3-5A90-4504-ACF2-F598BDFE5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1123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2023-09-20T09:38:00Z</dcterms:modified>
</cp:coreProperties>
</file>