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958B5" w:rsidRPr="00BE55EC" w:rsidRDefault="001958B5" w:rsidP="001958B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958B5" w:rsidRPr="00BE55EC" w:rsidRDefault="001958B5" w:rsidP="001958B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958B5" w:rsidRPr="00BE55EC" w:rsidRDefault="001958B5" w:rsidP="001958B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958B5" w:rsidRPr="00BE55EC" w:rsidRDefault="001958B5" w:rsidP="001958B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958B5" w:rsidRPr="00BE55EC" w:rsidRDefault="001958B5" w:rsidP="001958B5">
      <w:pPr>
        <w:widowControl w:val="0"/>
        <w:ind w:firstLine="540"/>
        <w:jc w:val="center"/>
        <w:rPr>
          <w:sz w:val="28"/>
          <w:szCs w:val="28"/>
        </w:rPr>
      </w:pPr>
    </w:p>
    <w:p w:rsidR="001958B5" w:rsidRPr="00BE55EC" w:rsidRDefault="001958B5" w:rsidP="001958B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958B5" w:rsidRPr="00BE55EC" w:rsidRDefault="001958B5" w:rsidP="001958B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958B5" w:rsidRPr="00BE55EC" w:rsidRDefault="001958B5" w:rsidP="001958B5">
      <w:pPr>
        <w:widowControl w:val="0"/>
        <w:ind w:firstLine="540"/>
        <w:rPr>
          <w:sz w:val="28"/>
          <w:szCs w:val="28"/>
        </w:rPr>
      </w:pPr>
    </w:p>
    <w:p w:rsidR="001958B5" w:rsidRPr="00BE55EC" w:rsidRDefault="001958B5" w:rsidP="001958B5">
      <w:pPr>
        <w:widowControl w:val="0"/>
        <w:ind w:firstLine="540"/>
        <w:jc w:val="both"/>
        <w:rPr>
          <w:sz w:val="28"/>
          <w:szCs w:val="28"/>
        </w:rPr>
      </w:pPr>
    </w:p>
    <w:p w:rsidR="001958B5" w:rsidRPr="00BE55EC" w:rsidRDefault="001958B5" w:rsidP="001958B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№133</w:t>
      </w:r>
    </w:p>
    <w:p w:rsidR="001958B5" w:rsidRPr="00BE55EC" w:rsidRDefault="001958B5" w:rsidP="001958B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958B5" w:rsidRPr="00BE55EC" w:rsidRDefault="001958B5" w:rsidP="001958B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125, площею 0,1000га, кадастровий №4622710200:05:002:0094, гр. Левковській Наталії Володимирівні</w:t>
      </w:r>
    </w:p>
    <w:p w:rsidR="001958B5" w:rsidRPr="00BE55EC" w:rsidRDefault="001958B5" w:rsidP="001958B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1958B5" w:rsidRPr="00BE55EC" w:rsidRDefault="001958B5" w:rsidP="001958B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Левковської Наталії Володимирівни, що проживає в м.Львів, вул. Гн.Хоткевича, 24/19,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958B5" w:rsidRPr="00BE55EC" w:rsidRDefault="001958B5" w:rsidP="001958B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958B5" w:rsidRPr="00BE55EC" w:rsidRDefault="001958B5" w:rsidP="001958B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125, площею 0,1000га, кадастровий №4622710200:05:002:0094, гр. Левковській Наталії Володимирівні.</w:t>
      </w:r>
    </w:p>
    <w:p w:rsidR="001958B5" w:rsidRPr="00BE55EC" w:rsidRDefault="001958B5" w:rsidP="001958B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125, площею 0,1000га, кадастровий №4622710200:05:002:0094, гр. Левковській Наталії Володимирівні.</w:t>
      </w:r>
    </w:p>
    <w:p w:rsidR="001958B5" w:rsidRPr="00BE55EC" w:rsidRDefault="001958B5" w:rsidP="001958B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Левковській Наталії Володимирівні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№4622710200:05:002:0094.</w:t>
      </w:r>
    </w:p>
    <w:p w:rsidR="001958B5" w:rsidRPr="00BE55EC" w:rsidRDefault="001958B5" w:rsidP="001958B5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958B5" w:rsidRPr="00BE55EC" w:rsidRDefault="001958B5" w:rsidP="001958B5">
      <w:pPr>
        <w:ind w:firstLine="540"/>
        <w:rPr>
          <w:sz w:val="28"/>
          <w:szCs w:val="28"/>
        </w:rPr>
      </w:pPr>
    </w:p>
    <w:p w:rsidR="001958B5" w:rsidRPr="00BE55EC" w:rsidRDefault="001958B5" w:rsidP="001958B5">
      <w:pPr>
        <w:ind w:firstLine="540"/>
        <w:rPr>
          <w:sz w:val="28"/>
          <w:szCs w:val="28"/>
        </w:rPr>
      </w:pPr>
    </w:p>
    <w:p w:rsidR="001958B5" w:rsidRPr="00BE55EC" w:rsidRDefault="001958B5" w:rsidP="001958B5">
      <w:pPr>
        <w:ind w:firstLine="540"/>
        <w:rPr>
          <w:sz w:val="28"/>
          <w:szCs w:val="28"/>
        </w:rPr>
      </w:pPr>
    </w:p>
    <w:p w:rsidR="001958B5" w:rsidRPr="00BE55EC" w:rsidRDefault="001958B5" w:rsidP="001958B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337" w:rsidRDefault="008E2337">
      <w:r>
        <w:separator/>
      </w:r>
    </w:p>
  </w:endnote>
  <w:endnote w:type="continuationSeparator" w:id="0">
    <w:p w:rsidR="008E2337" w:rsidRDefault="008E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337" w:rsidRDefault="008E2337">
      <w:r>
        <w:separator/>
      </w:r>
    </w:p>
  </w:footnote>
  <w:footnote w:type="continuationSeparator" w:id="0">
    <w:p w:rsidR="008E2337" w:rsidRDefault="008E2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58B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337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849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958B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958B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958B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958B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CF3E-1FCE-4310-A02E-A292A78C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2023-09-20T09:39:00Z</dcterms:modified>
</cp:coreProperties>
</file>