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C6BEA" w:rsidRPr="00BE55EC" w:rsidRDefault="00BC6BEA" w:rsidP="00BC6BE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C6BEA" w:rsidRPr="00BE55EC" w:rsidRDefault="00BC6BEA" w:rsidP="00BC6BE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C6BEA" w:rsidRPr="00BE55EC" w:rsidRDefault="00BC6BEA" w:rsidP="00BC6BE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C6BEA" w:rsidRPr="00BE55EC" w:rsidRDefault="00BC6BEA" w:rsidP="00BC6BE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C6BEA" w:rsidRPr="00BE55EC" w:rsidRDefault="00BC6BEA" w:rsidP="00BC6BEA">
      <w:pPr>
        <w:widowControl w:val="0"/>
        <w:ind w:firstLine="540"/>
        <w:jc w:val="center"/>
        <w:rPr>
          <w:sz w:val="28"/>
          <w:szCs w:val="28"/>
        </w:rPr>
      </w:pPr>
    </w:p>
    <w:p w:rsidR="00BC6BEA" w:rsidRPr="00BE55EC" w:rsidRDefault="00BC6BEA" w:rsidP="00BC6BE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C6BEA" w:rsidRPr="00BE55EC" w:rsidRDefault="00BC6BEA" w:rsidP="00BC6BE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C6BEA" w:rsidRPr="00BE55EC" w:rsidRDefault="00BC6BEA" w:rsidP="00BC6BEA">
      <w:pPr>
        <w:widowControl w:val="0"/>
        <w:ind w:firstLine="540"/>
        <w:rPr>
          <w:sz w:val="28"/>
          <w:szCs w:val="28"/>
        </w:rPr>
      </w:pPr>
    </w:p>
    <w:p w:rsidR="00BC6BEA" w:rsidRPr="00BE55EC" w:rsidRDefault="00BC6BEA" w:rsidP="00BC6BEA">
      <w:pPr>
        <w:widowControl w:val="0"/>
        <w:ind w:firstLine="540"/>
        <w:jc w:val="both"/>
        <w:rPr>
          <w:sz w:val="28"/>
          <w:szCs w:val="28"/>
        </w:rPr>
      </w:pPr>
    </w:p>
    <w:p w:rsidR="00BC6BEA" w:rsidRPr="00BE55EC" w:rsidRDefault="00BC6BEA" w:rsidP="00BC6BE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№135</w:t>
      </w:r>
    </w:p>
    <w:p w:rsidR="00BC6BEA" w:rsidRPr="00BE55EC" w:rsidRDefault="00BC6BEA" w:rsidP="00BC6BE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C6BEA" w:rsidRPr="00BE55EC" w:rsidRDefault="00BC6BEA" w:rsidP="00BC6BE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139, площею 0,1000га, кадастровий №4622710200:08:000:0125, гр. Попович Уляні Ігорівні</w:t>
      </w:r>
    </w:p>
    <w:p w:rsidR="00BC6BEA" w:rsidRPr="00BE55EC" w:rsidRDefault="00BC6BEA" w:rsidP="00BC6BE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BC6BEA" w:rsidRPr="00BE55EC" w:rsidRDefault="00BC6BEA" w:rsidP="00BC6BE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Попович Уляни Ігорівни, що проживає в с.Ситихів, вул. Ситихівська, 132,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C6BEA" w:rsidRPr="00BE55EC" w:rsidRDefault="00BC6BEA" w:rsidP="00BC6BE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C6BEA" w:rsidRPr="00BE55EC" w:rsidRDefault="00BC6BEA" w:rsidP="00BC6BE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139, площею 0,1000га, кадастровий №4622710200:08:000:0125, гр. Попович Уляні Ігорівні.</w:t>
      </w:r>
    </w:p>
    <w:p w:rsidR="00BC6BEA" w:rsidRPr="00BE55EC" w:rsidRDefault="00BC6BEA" w:rsidP="00BC6BE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139, площею 0,1000га, кадастровий №4622710200:08:000:0125, гр. Попович Уляні Ігорівні.</w:t>
      </w:r>
    </w:p>
    <w:p w:rsidR="00BC6BEA" w:rsidRPr="00BE55EC" w:rsidRDefault="00BC6BEA" w:rsidP="00BC6BE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Попович Уляні Ігорівні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№4622710200:08:000:0125.</w:t>
      </w:r>
    </w:p>
    <w:p w:rsidR="00BC6BEA" w:rsidRPr="00BE55EC" w:rsidRDefault="00BC6BEA" w:rsidP="00BC6BE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C6BEA" w:rsidRPr="00BE55EC" w:rsidRDefault="00BC6BEA" w:rsidP="00BC6BEA">
      <w:pPr>
        <w:ind w:firstLine="540"/>
        <w:rPr>
          <w:sz w:val="28"/>
          <w:szCs w:val="28"/>
        </w:rPr>
      </w:pPr>
    </w:p>
    <w:p w:rsidR="00BC6BEA" w:rsidRPr="00BE55EC" w:rsidRDefault="00BC6BEA" w:rsidP="00BC6BEA">
      <w:pPr>
        <w:ind w:firstLine="540"/>
        <w:rPr>
          <w:sz w:val="28"/>
          <w:szCs w:val="28"/>
        </w:rPr>
      </w:pPr>
    </w:p>
    <w:p w:rsidR="00BC6BEA" w:rsidRPr="00BE55EC" w:rsidRDefault="00BC6BEA" w:rsidP="00BC6BEA">
      <w:pPr>
        <w:ind w:firstLine="540"/>
        <w:rPr>
          <w:sz w:val="28"/>
          <w:szCs w:val="28"/>
        </w:rPr>
      </w:pPr>
    </w:p>
    <w:p w:rsidR="00BC6BEA" w:rsidRPr="00BE55EC" w:rsidRDefault="00BC6BEA" w:rsidP="00BC6BE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369" w:rsidRDefault="00D00369">
      <w:r>
        <w:separator/>
      </w:r>
    </w:p>
  </w:endnote>
  <w:endnote w:type="continuationSeparator" w:id="0">
    <w:p w:rsidR="00D00369" w:rsidRDefault="00D00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369" w:rsidRDefault="00D00369">
      <w:r>
        <w:separator/>
      </w:r>
    </w:p>
  </w:footnote>
  <w:footnote w:type="continuationSeparator" w:id="0">
    <w:p w:rsidR="00D00369" w:rsidRDefault="00D00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C6BEA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0369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C6BE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C6BE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C6BE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C6BE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75C50-3E77-4BB6-A669-3C3A16CDD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2023-09-20T09:42:00Z</dcterms:modified>
</cp:coreProperties>
</file>