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A223E" w:rsidRPr="00BE55EC" w:rsidRDefault="000A223E" w:rsidP="000A223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A223E" w:rsidRPr="00BE55EC" w:rsidRDefault="000A223E" w:rsidP="000A223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A223E" w:rsidRPr="00BE55EC" w:rsidRDefault="000A223E" w:rsidP="000A223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A223E" w:rsidRPr="00BE55EC" w:rsidRDefault="000A223E" w:rsidP="000A223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A223E" w:rsidRPr="00BE55EC" w:rsidRDefault="000A223E" w:rsidP="000A223E">
      <w:pPr>
        <w:widowControl w:val="0"/>
        <w:ind w:firstLine="540"/>
        <w:jc w:val="center"/>
        <w:rPr>
          <w:sz w:val="28"/>
          <w:szCs w:val="28"/>
        </w:rPr>
      </w:pPr>
    </w:p>
    <w:p w:rsidR="000A223E" w:rsidRPr="00BE55EC" w:rsidRDefault="000A223E" w:rsidP="000A223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A223E" w:rsidRPr="00BE55EC" w:rsidRDefault="000A223E" w:rsidP="000A223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A223E" w:rsidRPr="00BE55EC" w:rsidRDefault="000A223E" w:rsidP="000A223E">
      <w:pPr>
        <w:widowControl w:val="0"/>
        <w:ind w:firstLine="540"/>
        <w:rPr>
          <w:sz w:val="28"/>
          <w:szCs w:val="28"/>
        </w:rPr>
      </w:pPr>
    </w:p>
    <w:p w:rsidR="000A223E" w:rsidRPr="00BE55EC" w:rsidRDefault="000A223E" w:rsidP="000A223E">
      <w:pPr>
        <w:widowControl w:val="0"/>
        <w:ind w:firstLine="540"/>
        <w:jc w:val="both"/>
        <w:rPr>
          <w:sz w:val="28"/>
          <w:szCs w:val="28"/>
        </w:rPr>
      </w:pPr>
    </w:p>
    <w:p w:rsidR="000A223E" w:rsidRPr="00BE55EC" w:rsidRDefault="000A223E" w:rsidP="000A223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№136</w:t>
      </w:r>
    </w:p>
    <w:p w:rsidR="000A223E" w:rsidRPr="00BE55EC" w:rsidRDefault="000A223E" w:rsidP="000A223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A223E" w:rsidRPr="00BE55EC" w:rsidRDefault="000A223E" w:rsidP="000A223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145, площею 0,1000га, кадастровий №4622710200:08:000:0122, гр. Хом’як Василю Романовичу</w:t>
      </w:r>
    </w:p>
    <w:p w:rsidR="000A223E" w:rsidRPr="00BE55EC" w:rsidRDefault="000A223E" w:rsidP="000A223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0A223E" w:rsidRPr="00BE55EC" w:rsidRDefault="000A223E" w:rsidP="000A223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Хом’як Василя Романовича, що проживає в с.Ситихів, вул. Ситихівська, 55,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A223E" w:rsidRPr="00BE55EC" w:rsidRDefault="000A223E" w:rsidP="000A22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A223E" w:rsidRPr="00BE55EC" w:rsidRDefault="000A223E" w:rsidP="000A22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145, площею 0,1000га, кадастровий №4622710200:08:000:0122, гр. Хом’як Василю Романовичу.</w:t>
      </w:r>
    </w:p>
    <w:p w:rsidR="000A223E" w:rsidRPr="00BE55EC" w:rsidRDefault="000A223E" w:rsidP="000A22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145, площею 0,1000га, кадастровий №4622710200:08:000:0122, гр. Хом’як Василю Романовичу.</w:t>
      </w:r>
    </w:p>
    <w:p w:rsidR="000A223E" w:rsidRPr="00BE55EC" w:rsidRDefault="000A223E" w:rsidP="000A223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Хом’як Василю Романовичу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№4622710200:08:000:0122.</w:t>
      </w:r>
    </w:p>
    <w:p w:rsidR="000A223E" w:rsidRPr="00BE55EC" w:rsidRDefault="000A223E" w:rsidP="000A223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A223E" w:rsidRPr="00BE55EC" w:rsidRDefault="000A223E" w:rsidP="000A223E">
      <w:pPr>
        <w:ind w:firstLine="540"/>
        <w:rPr>
          <w:sz w:val="28"/>
          <w:szCs w:val="28"/>
        </w:rPr>
      </w:pPr>
    </w:p>
    <w:p w:rsidR="000A223E" w:rsidRPr="00BE55EC" w:rsidRDefault="000A223E" w:rsidP="000A223E">
      <w:pPr>
        <w:ind w:firstLine="540"/>
        <w:rPr>
          <w:sz w:val="28"/>
          <w:szCs w:val="28"/>
        </w:rPr>
      </w:pPr>
    </w:p>
    <w:p w:rsidR="000A223E" w:rsidRPr="00BE55EC" w:rsidRDefault="000A223E" w:rsidP="000A223E">
      <w:pPr>
        <w:ind w:firstLine="540"/>
        <w:rPr>
          <w:sz w:val="28"/>
          <w:szCs w:val="28"/>
        </w:rPr>
      </w:pPr>
    </w:p>
    <w:p w:rsidR="000A223E" w:rsidRPr="00BE55EC" w:rsidRDefault="000A223E" w:rsidP="000A223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13958" w:rsidRPr="00B772B4" w:rsidRDefault="00213958" w:rsidP="006D0736">
      <w:pPr>
        <w:rPr>
          <w:b/>
        </w:rPr>
      </w:pP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320" w:rsidRDefault="001E5320">
      <w:r>
        <w:separator/>
      </w:r>
    </w:p>
  </w:endnote>
  <w:endnote w:type="continuationSeparator" w:id="0">
    <w:p w:rsidR="001E5320" w:rsidRDefault="001E5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320" w:rsidRDefault="001E5320">
      <w:r>
        <w:separator/>
      </w:r>
    </w:p>
  </w:footnote>
  <w:footnote w:type="continuationSeparator" w:id="0">
    <w:p w:rsidR="001E5320" w:rsidRDefault="001E5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23E"/>
    <w:rsid w:val="001125AA"/>
    <w:rsid w:val="00197762"/>
    <w:rsid w:val="001A16D8"/>
    <w:rsid w:val="001A2D70"/>
    <w:rsid w:val="001B53EB"/>
    <w:rsid w:val="001E532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A22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A22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A223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A223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A315A-683F-491C-B118-63BD7EF76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2023-09-20T09:43:00Z</dcterms:modified>
</cp:coreProperties>
</file>