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43FAA" w:rsidRPr="00BE55EC" w:rsidRDefault="00C43FAA" w:rsidP="00C43FA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C43FAA" w:rsidRPr="00BE55EC" w:rsidRDefault="00C43FAA" w:rsidP="00C43FAA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C43FAA" w:rsidRPr="00BE55EC" w:rsidRDefault="00C43FAA" w:rsidP="00C43FA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C43FAA" w:rsidRPr="00BE55EC" w:rsidRDefault="00C43FAA" w:rsidP="00C43FA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C43FAA" w:rsidRPr="00BE55EC" w:rsidRDefault="00C43FAA" w:rsidP="00C43FAA">
      <w:pPr>
        <w:widowControl w:val="0"/>
        <w:ind w:firstLine="540"/>
        <w:jc w:val="center"/>
        <w:rPr>
          <w:sz w:val="28"/>
          <w:szCs w:val="28"/>
        </w:rPr>
      </w:pPr>
    </w:p>
    <w:p w:rsidR="00C43FAA" w:rsidRPr="00BE55EC" w:rsidRDefault="00C43FAA" w:rsidP="00C43FA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C43FAA" w:rsidRPr="00BE55EC" w:rsidRDefault="00C43FAA" w:rsidP="00C43FA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C43FAA" w:rsidRPr="00BE55EC" w:rsidRDefault="00C43FAA" w:rsidP="00C43FAA">
      <w:pPr>
        <w:widowControl w:val="0"/>
        <w:ind w:firstLine="540"/>
        <w:rPr>
          <w:sz w:val="28"/>
          <w:szCs w:val="28"/>
        </w:rPr>
      </w:pPr>
    </w:p>
    <w:p w:rsidR="00C43FAA" w:rsidRPr="00BE55EC" w:rsidRDefault="00C43FAA" w:rsidP="00C43FAA">
      <w:pPr>
        <w:widowControl w:val="0"/>
        <w:ind w:firstLine="540"/>
        <w:jc w:val="both"/>
        <w:rPr>
          <w:sz w:val="28"/>
          <w:szCs w:val="28"/>
        </w:rPr>
      </w:pPr>
    </w:p>
    <w:p w:rsidR="00C43FAA" w:rsidRPr="00BE55EC" w:rsidRDefault="00C43FAA" w:rsidP="00C43FA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№137</w:t>
      </w:r>
    </w:p>
    <w:p w:rsidR="00C43FAA" w:rsidRPr="00BE55EC" w:rsidRDefault="00C43FAA" w:rsidP="00C43FA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C43FAA" w:rsidRPr="00BE55EC" w:rsidRDefault="00C43FAA" w:rsidP="00C43FA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147, площею 0,1000га, кадастровий №4622710200:08:000:0148, гр. Колодій Василю Михайловичу</w:t>
      </w:r>
    </w:p>
    <w:p w:rsidR="00C43FAA" w:rsidRPr="00BE55EC" w:rsidRDefault="00C43FAA" w:rsidP="00C43FA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C43FAA" w:rsidRPr="00BE55EC" w:rsidRDefault="00C43FAA" w:rsidP="00C43FA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Колодій Василя Михайловича, що проживає в м.Антрацит, вул. Паркова, 27/44, Луганська обл.,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43FAA" w:rsidRPr="00BE55EC" w:rsidRDefault="00C43FAA" w:rsidP="00C43FA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C43FAA" w:rsidRPr="00BE55EC" w:rsidRDefault="00C43FAA" w:rsidP="00C43FA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147, площею 0,1000га, кадастровий №4622710200:08:000:0148, гр. Колодій Василю Михайловичу.</w:t>
      </w:r>
    </w:p>
    <w:p w:rsidR="00C43FAA" w:rsidRPr="00BE55EC" w:rsidRDefault="00C43FAA" w:rsidP="00C43FA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147, площею 0,1000га, кадастровий №4622710200:08:000:0148, гр. Колодій Василю Михайловичу.</w:t>
      </w:r>
    </w:p>
    <w:p w:rsidR="00C43FAA" w:rsidRPr="00BE55EC" w:rsidRDefault="00C43FAA" w:rsidP="00C43FA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Колодій Василю Михайловичу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№4622710200:08:000:0148.</w:t>
      </w:r>
    </w:p>
    <w:p w:rsidR="00C43FAA" w:rsidRPr="00BE55EC" w:rsidRDefault="00C43FAA" w:rsidP="00C43FAA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43FAA" w:rsidRPr="00BE55EC" w:rsidRDefault="00C43FAA" w:rsidP="00C43FAA">
      <w:pPr>
        <w:ind w:firstLine="540"/>
        <w:rPr>
          <w:sz w:val="28"/>
          <w:szCs w:val="28"/>
        </w:rPr>
      </w:pPr>
    </w:p>
    <w:p w:rsidR="00C43FAA" w:rsidRPr="00BE55EC" w:rsidRDefault="00C43FAA" w:rsidP="00C43FAA">
      <w:pPr>
        <w:ind w:firstLine="540"/>
        <w:rPr>
          <w:sz w:val="28"/>
          <w:szCs w:val="28"/>
        </w:rPr>
      </w:pPr>
    </w:p>
    <w:p w:rsidR="00C43FAA" w:rsidRPr="00BE55EC" w:rsidRDefault="00C43FAA" w:rsidP="00C43FAA">
      <w:pPr>
        <w:ind w:firstLine="540"/>
        <w:rPr>
          <w:sz w:val="28"/>
          <w:szCs w:val="28"/>
        </w:rPr>
      </w:pPr>
    </w:p>
    <w:p w:rsidR="00C43FAA" w:rsidRPr="00BE55EC" w:rsidRDefault="00C43FAA" w:rsidP="00C43FA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213958" w:rsidRPr="00B772B4" w:rsidRDefault="00213958" w:rsidP="006D0736">
      <w:pPr>
        <w:rPr>
          <w:b/>
        </w:rPr>
      </w:pPr>
      <w:bookmarkStart w:id="1" w:name="_GoBack"/>
      <w:bookmarkEnd w:id="1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D22" w:rsidRDefault="00041D22">
      <w:r>
        <w:separator/>
      </w:r>
    </w:p>
  </w:endnote>
  <w:endnote w:type="continuationSeparator" w:id="0">
    <w:p w:rsidR="00041D22" w:rsidRDefault="00041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D22" w:rsidRDefault="00041D22">
      <w:r>
        <w:separator/>
      </w:r>
    </w:p>
  </w:footnote>
  <w:footnote w:type="continuationSeparator" w:id="0">
    <w:p w:rsidR="00041D22" w:rsidRDefault="00041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1D22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3FAA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C43FA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C43FA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C43FA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C43FA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84218-18D3-4E41-8624-AFEB76B55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1133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2023-09-20T09:44:00Z</dcterms:modified>
</cp:coreProperties>
</file>