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C7DCA" w:rsidRPr="00BE55EC" w:rsidRDefault="007C7DCA" w:rsidP="007C7DC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7C7DCA" w:rsidRPr="00BE55EC" w:rsidRDefault="007C7DCA" w:rsidP="007C7DCA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7C7DCA" w:rsidRPr="00BE55EC" w:rsidRDefault="007C7DCA" w:rsidP="007C7DC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7C7DCA" w:rsidRPr="00BE55EC" w:rsidRDefault="007C7DCA" w:rsidP="007C7DC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7C7DCA" w:rsidRPr="00BE55EC" w:rsidRDefault="007C7DCA" w:rsidP="007C7DCA">
      <w:pPr>
        <w:widowControl w:val="0"/>
        <w:ind w:firstLine="540"/>
        <w:jc w:val="center"/>
        <w:rPr>
          <w:sz w:val="28"/>
          <w:szCs w:val="28"/>
        </w:rPr>
      </w:pPr>
    </w:p>
    <w:p w:rsidR="007C7DCA" w:rsidRPr="00BE55EC" w:rsidRDefault="007C7DCA" w:rsidP="007C7DC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7C7DCA" w:rsidRPr="00BE55EC" w:rsidRDefault="007C7DCA" w:rsidP="007C7DC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7C7DCA" w:rsidRPr="00BE55EC" w:rsidRDefault="007C7DCA" w:rsidP="007C7DCA">
      <w:pPr>
        <w:widowControl w:val="0"/>
        <w:ind w:firstLine="540"/>
        <w:rPr>
          <w:sz w:val="28"/>
          <w:szCs w:val="28"/>
        </w:rPr>
      </w:pPr>
    </w:p>
    <w:p w:rsidR="007C7DCA" w:rsidRPr="00BE55EC" w:rsidRDefault="007C7DCA" w:rsidP="007C7DCA">
      <w:pPr>
        <w:widowControl w:val="0"/>
        <w:ind w:firstLine="540"/>
        <w:jc w:val="both"/>
        <w:rPr>
          <w:sz w:val="28"/>
          <w:szCs w:val="28"/>
        </w:rPr>
      </w:pPr>
    </w:p>
    <w:p w:rsidR="007C7DCA" w:rsidRPr="00BE55EC" w:rsidRDefault="007C7DCA" w:rsidP="007C7DC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№139</w:t>
      </w:r>
    </w:p>
    <w:p w:rsidR="007C7DCA" w:rsidRPr="00BE55EC" w:rsidRDefault="007C7DCA" w:rsidP="007C7DC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7C7DCA" w:rsidRPr="00BE55EC" w:rsidRDefault="007C7DCA" w:rsidP="007C7DC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150, площею 0,0996га, кадастровий №4622710200:08:000:0137, гр. Костів Зоряні Володимирівні</w:t>
      </w:r>
    </w:p>
    <w:p w:rsidR="007C7DCA" w:rsidRPr="00BE55EC" w:rsidRDefault="007C7DCA" w:rsidP="007C7DC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7C7DCA" w:rsidRPr="00BE55EC" w:rsidRDefault="007C7DCA" w:rsidP="007C7DC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Костів Зоряни Володимирівни, що проживає в с.Ситихів, вул. Ситихівська, 69,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C7DCA" w:rsidRPr="00BE55EC" w:rsidRDefault="007C7DCA" w:rsidP="007C7DC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7C7DCA" w:rsidRPr="00BE55EC" w:rsidRDefault="007C7DCA" w:rsidP="007C7DC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150, площею 0,0996га, кадастровий №4622710200:08:000:0137, гр. Костів Зоряні Володимирівні.</w:t>
      </w:r>
    </w:p>
    <w:p w:rsidR="007C7DCA" w:rsidRPr="00BE55EC" w:rsidRDefault="007C7DCA" w:rsidP="007C7DC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150, площею 0,0996га, кадастровий №4622710200:08:000:0137, гр. Костів Зоряні Володимирівні.</w:t>
      </w:r>
    </w:p>
    <w:p w:rsidR="007C7DCA" w:rsidRPr="00BE55EC" w:rsidRDefault="007C7DCA" w:rsidP="007C7DC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Костів Зоряні Володимирівні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№4622710200:08:000:0137.</w:t>
      </w:r>
    </w:p>
    <w:p w:rsidR="007C7DCA" w:rsidRPr="00BE55EC" w:rsidRDefault="007C7DCA" w:rsidP="007C7DCA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C7DCA" w:rsidRPr="00BE55EC" w:rsidRDefault="007C7DCA" w:rsidP="007C7DCA">
      <w:pPr>
        <w:ind w:firstLine="540"/>
        <w:rPr>
          <w:sz w:val="28"/>
          <w:szCs w:val="28"/>
        </w:rPr>
      </w:pPr>
    </w:p>
    <w:p w:rsidR="007C7DCA" w:rsidRPr="00BE55EC" w:rsidRDefault="007C7DCA" w:rsidP="007C7DCA">
      <w:pPr>
        <w:ind w:firstLine="540"/>
        <w:rPr>
          <w:sz w:val="28"/>
          <w:szCs w:val="28"/>
        </w:rPr>
      </w:pPr>
    </w:p>
    <w:p w:rsidR="007C7DCA" w:rsidRPr="00BE55EC" w:rsidRDefault="007C7DCA" w:rsidP="007C7DCA">
      <w:pPr>
        <w:ind w:firstLine="540"/>
        <w:rPr>
          <w:sz w:val="28"/>
          <w:szCs w:val="28"/>
        </w:rPr>
      </w:pPr>
    </w:p>
    <w:p w:rsidR="007C7DCA" w:rsidRPr="00BE55EC" w:rsidRDefault="007C7DCA" w:rsidP="007C7DC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FAA" w:rsidRDefault="00184FAA">
      <w:r>
        <w:separator/>
      </w:r>
    </w:p>
  </w:endnote>
  <w:endnote w:type="continuationSeparator" w:id="0">
    <w:p w:rsidR="00184FAA" w:rsidRDefault="00184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FAA" w:rsidRDefault="00184FAA">
      <w:r>
        <w:separator/>
      </w:r>
    </w:p>
  </w:footnote>
  <w:footnote w:type="continuationSeparator" w:id="0">
    <w:p w:rsidR="00184FAA" w:rsidRDefault="00184F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4F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C7DCA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7C7DC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7C7DC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7C7DC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7C7DC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342A2-BD35-4645-954B-6EDC8BC4B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1131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2023-09-20T09:47:00Z</dcterms:modified>
</cp:coreProperties>
</file>