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C3FFF" w:rsidRPr="00BE55EC" w:rsidRDefault="001C3FFF" w:rsidP="001C3FF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C3FFF" w:rsidRPr="00BE55EC" w:rsidRDefault="001C3FFF" w:rsidP="001C3FF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C3FFF" w:rsidRPr="00BE55EC" w:rsidRDefault="001C3FFF" w:rsidP="001C3FF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C3FFF" w:rsidRPr="00BE55EC" w:rsidRDefault="001C3FFF" w:rsidP="001C3FF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C3FFF" w:rsidRPr="00BE55EC" w:rsidRDefault="001C3FFF" w:rsidP="001C3FFF">
      <w:pPr>
        <w:widowControl w:val="0"/>
        <w:ind w:firstLine="540"/>
        <w:jc w:val="center"/>
        <w:rPr>
          <w:sz w:val="28"/>
          <w:szCs w:val="28"/>
        </w:rPr>
      </w:pPr>
    </w:p>
    <w:p w:rsidR="001C3FFF" w:rsidRPr="00BE55EC" w:rsidRDefault="001C3FFF" w:rsidP="001C3FF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C3FFF" w:rsidRPr="00BE55EC" w:rsidRDefault="001C3FFF" w:rsidP="001C3FF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C3FFF" w:rsidRPr="00BE55EC" w:rsidRDefault="001C3FFF" w:rsidP="001C3FFF">
      <w:pPr>
        <w:widowControl w:val="0"/>
        <w:ind w:firstLine="540"/>
        <w:rPr>
          <w:sz w:val="28"/>
          <w:szCs w:val="28"/>
        </w:rPr>
      </w:pPr>
    </w:p>
    <w:p w:rsidR="001C3FFF" w:rsidRPr="00BE55EC" w:rsidRDefault="001C3FFF" w:rsidP="001C3FFF">
      <w:pPr>
        <w:widowControl w:val="0"/>
        <w:ind w:firstLine="540"/>
        <w:jc w:val="both"/>
        <w:rPr>
          <w:sz w:val="28"/>
          <w:szCs w:val="28"/>
        </w:rPr>
      </w:pPr>
    </w:p>
    <w:p w:rsidR="001C3FFF" w:rsidRPr="00BE55EC" w:rsidRDefault="001C3FFF" w:rsidP="001C3F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 xml:space="preserve">№140 </w:t>
      </w:r>
    </w:p>
    <w:p w:rsidR="001C3FFF" w:rsidRPr="00BE55EC" w:rsidRDefault="001C3FFF" w:rsidP="001C3F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C3FFF" w:rsidRPr="00BE55EC" w:rsidRDefault="001C3FFF" w:rsidP="001C3F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155, площею 0,1000га, кадастровий №4622710200:08:000:0083, гр. Гапа Андрію Миколайовичу</w:t>
      </w:r>
    </w:p>
    <w:p w:rsidR="001C3FFF" w:rsidRPr="00BE55EC" w:rsidRDefault="001C3FFF" w:rsidP="001C3F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1C3FFF" w:rsidRPr="00BE55EC" w:rsidRDefault="001C3FFF" w:rsidP="001C3F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Гапа Андрія Миколайовича, що проживає в м.Львів, вул. Володимира Великого, 83/15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C3FFF" w:rsidRPr="00BE55EC" w:rsidRDefault="001C3FFF" w:rsidP="001C3FF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C3FFF" w:rsidRPr="00BE55EC" w:rsidRDefault="001C3FFF" w:rsidP="001C3FF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155, площею 0,1000га, кадастровий №4622710200:08:000:0083, гр. Гапа Андрію Миколайовичу.</w:t>
      </w:r>
    </w:p>
    <w:p w:rsidR="001C3FFF" w:rsidRPr="00BE55EC" w:rsidRDefault="001C3FFF" w:rsidP="001C3FF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 с.Ситихів, вул. Ситихівська, 155, площею 0,1000га, кадастровий №4622710200:08:000:0083, гр. Гапа Андрію Миколайовичу.</w:t>
      </w:r>
    </w:p>
    <w:p w:rsidR="001C3FFF" w:rsidRPr="00BE55EC" w:rsidRDefault="001C3FFF" w:rsidP="001C3FF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Гапа Андрію Миколайовичу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№4622710200:08:000:0083.</w:t>
      </w:r>
    </w:p>
    <w:p w:rsidR="001C3FFF" w:rsidRPr="00BE55EC" w:rsidRDefault="001C3FFF" w:rsidP="001C3FF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C3FFF" w:rsidRPr="00BE55EC" w:rsidRDefault="001C3FFF" w:rsidP="001C3FFF">
      <w:pPr>
        <w:ind w:firstLine="540"/>
        <w:rPr>
          <w:sz w:val="28"/>
          <w:szCs w:val="28"/>
        </w:rPr>
      </w:pPr>
    </w:p>
    <w:p w:rsidR="001C3FFF" w:rsidRPr="00BE55EC" w:rsidRDefault="001C3FFF" w:rsidP="001C3FFF">
      <w:pPr>
        <w:ind w:firstLine="540"/>
        <w:rPr>
          <w:sz w:val="28"/>
          <w:szCs w:val="28"/>
        </w:rPr>
      </w:pPr>
    </w:p>
    <w:p w:rsidR="001C3FFF" w:rsidRPr="00BE55EC" w:rsidRDefault="001C3FFF" w:rsidP="001C3FFF">
      <w:pPr>
        <w:ind w:firstLine="540"/>
        <w:rPr>
          <w:sz w:val="28"/>
          <w:szCs w:val="28"/>
        </w:rPr>
      </w:pPr>
    </w:p>
    <w:p w:rsidR="001C3FFF" w:rsidRPr="00BE55EC" w:rsidRDefault="001C3FFF" w:rsidP="001C3FF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1C3FFF" w:rsidRPr="00BE55EC" w:rsidRDefault="001C3FFF" w:rsidP="001C3FFF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77B" w:rsidRDefault="0045377B">
      <w:r>
        <w:separator/>
      </w:r>
    </w:p>
  </w:endnote>
  <w:endnote w:type="continuationSeparator" w:id="0">
    <w:p w:rsidR="0045377B" w:rsidRDefault="00453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77B" w:rsidRDefault="0045377B">
      <w:r>
        <w:separator/>
      </w:r>
    </w:p>
  </w:footnote>
  <w:footnote w:type="continuationSeparator" w:id="0">
    <w:p w:rsidR="0045377B" w:rsidRDefault="00453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FF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377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C3F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C3FF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C3FF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C3FF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213F7-D108-4FA3-9D6E-D6229DECC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2023-09-20T09:49:00Z</dcterms:modified>
</cp:coreProperties>
</file>