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A6206" w:rsidRPr="00BE55EC" w:rsidRDefault="008A6206" w:rsidP="008A620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8A6206" w:rsidRPr="00BE55EC" w:rsidRDefault="008A6206" w:rsidP="008A6206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8A6206" w:rsidRPr="00BE55EC" w:rsidRDefault="008A6206" w:rsidP="008A620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8A6206" w:rsidRPr="00BE55EC" w:rsidRDefault="008A6206" w:rsidP="008A620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8A6206" w:rsidRPr="00BE55EC" w:rsidRDefault="008A6206" w:rsidP="008A6206">
      <w:pPr>
        <w:widowControl w:val="0"/>
        <w:ind w:firstLine="540"/>
        <w:jc w:val="center"/>
        <w:rPr>
          <w:sz w:val="28"/>
          <w:szCs w:val="28"/>
        </w:rPr>
      </w:pPr>
    </w:p>
    <w:p w:rsidR="008A6206" w:rsidRPr="00BE55EC" w:rsidRDefault="008A6206" w:rsidP="008A620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8A6206" w:rsidRPr="00BE55EC" w:rsidRDefault="008A6206" w:rsidP="008A620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8A6206" w:rsidRPr="00BE55EC" w:rsidRDefault="008A6206" w:rsidP="008A6206">
      <w:pPr>
        <w:widowControl w:val="0"/>
        <w:ind w:firstLine="540"/>
        <w:rPr>
          <w:sz w:val="28"/>
          <w:szCs w:val="28"/>
        </w:rPr>
      </w:pPr>
    </w:p>
    <w:p w:rsidR="008A6206" w:rsidRPr="00BE55EC" w:rsidRDefault="008A6206" w:rsidP="008A6206">
      <w:pPr>
        <w:widowControl w:val="0"/>
        <w:ind w:firstLine="540"/>
        <w:jc w:val="both"/>
        <w:rPr>
          <w:sz w:val="28"/>
          <w:szCs w:val="28"/>
        </w:rPr>
      </w:pPr>
    </w:p>
    <w:p w:rsidR="008A6206" w:rsidRPr="00BE55EC" w:rsidRDefault="008A6206" w:rsidP="008A620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№141</w:t>
      </w:r>
    </w:p>
    <w:p w:rsidR="008A6206" w:rsidRPr="00BE55EC" w:rsidRDefault="008A6206" w:rsidP="008A620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8A6206" w:rsidRPr="00BE55EC" w:rsidRDefault="008A6206" w:rsidP="008A620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159, площею 0,1000га, кадастровий №4622710200:08:000:0138, гр. Когут Назару Мирославовичу</w:t>
      </w:r>
    </w:p>
    <w:p w:rsidR="008A6206" w:rsidRPr="00BE55EC" w:rsidRDefault="008A6206" w:rsidP="008A6206">
      <w:pPr>
        <w:widowControl w:val="0"/>
        <w:tabs>
          <w:tab w:val="left" w:pos="4507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  <w:r w:rsidRPr="00BE55EC">
        <w:rPr>
          <w:sz w:val="28"/>
          <w:szCs w:val="28"/>
        </w:rPr>
        <w:tab/>
      </w:r>
    </w:p>
    <w:p w:rsidR="008A6206" w:rsidRPr="00BE55EC" w:rsidRDefault="008A6206" w:rsidP="008A620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Когут Назара Мирославовича, що проживає в м.Дубляни, вул. Шевченка, 27/7,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A6206" w:rsidRPr="00BE55EC" w:rsidRDefault="008A6206" w:rsidP="008A620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8A6206" w:rsidRPr="00BE55EC" w:rsidRDefault="008A6206" w:rsidP="008A620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159, площею 0,1000га, кадастровий №4622710200:08:000:0138, гр. Когут Назару Мирославовичу.</w:t>
      </w:r>
    </w:p>
    <w:p w:rsidR="008A6206" w:rsidRPr="00BE55EC" w:rsidRDefault="008A6206" w:rsidP="008A620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159, площею 0,1000га, кадастровий №4622710200:08:000:0138, гр. Когут Назару Мирославовичу.</w:t>
      </w:r>
    </w:p>
    <w:p w:rsidR="008A6206" w:rsidRPr="00BE55EC" w:rsidRDefault="008A6206" w:rsidP="008A620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Когут Назару Мирославовичу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№4622710200:08:000:0138.</w:t>
      </w:r>
    </w:p>
    <w:p w:rsidR="008A6206" w:rsidRPr="00BE55EC" w:rsidRDefault="008A6206" w:rsidP="008A6206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A6206" w:rsidRPr="00BE55EC" w:rsidRDefault="008A6206" w:rsidP="008A6206">
      <w:pPr>
        <w:ind w:firstLine="540"/>
        <w:rPr>
          <w:sz w:val="28"/>
          <w:szCs w:val="28"/>
        </w:rPr>
      </w:pPr>
    </w:p>
    <w:p w:rsidR="008A6206" w:rsidRPr="00BE55EC" w:rsidRDefault="008A6206" w:rsidP="008A6206">
      <w:pPr>
        <w:ind w:firstLine="540"/>
        <w:rPr>
          <w:sz w:val="28"/>
          <w:szCs w:val="28"/>
        </w:rPr>
      </w:pPr>
    </w:p>
    <w:p w:rsidR="008A6206" w:rsidRPr="00BE55EC" w:rsidRDefault="008A6206" w:rsidP="008A6206">
      <w:pPr>
        <w:ind w:firstLine="540"/>
        <w:rPr>
          <w:sz w:val="28"/>
          <w:szCs w:val="28"/>
        </w:rPr>
      </w:pPr>
    </w:p>
    <w:p w:rsidR="008A6206" w:rsidRPr="00BE55EC" w:rsidRDefault="008A6206" w:rsidP="008A620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CD3" w:rsidRDefault="00C62CD3">
      <w:r>
        <w:separator/>
      </w:r>
    </w:p>
  </w:endnote>
  <w:endnote w:type="continuationSeparator" w:id="0">
    <w:p w:rsidR="00C62CD3" w:rsidRDefault="00C62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CD3" w:rsidRDefault="00C62CD3">
      <w:r>
        <w:separator/>
      </w:r>
    </w:p>
  </w:footnote>
  <w:footnote w:type="continuationSeparator" w:id="0">
    <w:p w:rsidR="00C62CD3" w:rsidRDefault="00C62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620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62CD3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8A620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8A620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8A620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8A620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A3891-983D-4967-8665-0808E0970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1128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2023-09-20T09:50:00Z</dcterms:modified>
</cp:coreProperties>
</file>