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90F01" w:rsidRPr="00BE55EC" w:rsidRDefault="00E90F01" w:rsidP="00E90F0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E90F01" w:rsidRPr="00BE55EC" w:rsidRDefault="00E90F01" w:rsidP="00E90F01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E90F01" w:rsidRPr="00BE55EC" w:rsidRDefault="00E90F01" w:rsidP="00E90F0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E90F01" w:rsidRPr="00BE55EC" w:rsidRDefault="00E90F01" w:rsidP="00E90F01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E90F01" w:rsidRPr="00BE55EC" w:rsidRDefault="00E90F01" w:rsidP="00E90F01">
      <w:pPr>
        <w:widowControl w:val="0"/>
        <w:ind w:firstLine="540"/>
        <w:jc w:val="center"/>
        <w:rPr>
          <w:sz w:val="28"/>
          <w:szCs w:val="28"/>
        </w:rPr>
      </w:pPr>
    </w:p>
    <w:p w:rsidR="00E90F01" w:rsidRPr="00BE55EC" w:rsidRDefault="00E90F01" w:rsidP="00E90F01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E90F01" w:rsidRPr="00BE55EC" w:rsidRDefault="00E90F01" w:rsidP="00E90F01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E90F01" w:rsidRPr="00BE55EC" w:rsidRDefault="00E90F01" w:rsidP="00E90F01">
      <w:pPr>
        <w:widowControl w:val="0"/>
        <w:ind w:firstLine="540"/>
        <w:rPr>
          <w:sz w:val="28"/>
          <w:szCs w:val="28"/>
        </w:rPr>
      </w:pPr>
    </w:p>
    <w:p w:rsidR="00E90F01" w:rsidRPr="00BE55EC" w:rsidRDefault="00E90F01" w:rsidP="00E90F01">
      <w:pPr>
        <w:widowControl w:val="0"/>
        <w:ind w:firstLine="540"/>
        <w:jc w:val="both"/>
        <w:rPr>
          <w:sz w:val="28"/>
          <w:szCs w:val="28"/>
        </w:rPr>
      </w:pPr>
    </w:p>
    <w:p w:rsidR="00E90F01" w:rsidRPr="00BE55EC" w:rsidRDefault="00E90F01" w:rsidP="00E90F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№142</w:t>
      </w:r>
    </w:p>
    <w:p w:rsidR="00E90F01" w:rsidRPr="00BE55EC" w:rsidRDefault="00E90F01" w:rsidP="00E90F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E90F01" w:rsidRPr="00BE55EC" w:rsidRDefault="00E90F01" w:rsidP="00E90F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 Ситихів, вул. Ситихівська, 160, площею 0,1000га, кадастровий №4622710200:08:000:0080, гр. Сторожишин Павлу Федоровичу</w:t>
      </w:r>
    </w:p>
    <w:p w:rsidR="00E90F01" w:rsidRPr="00BE55EC" w:rsidRDefault="00E90F01" w:rsidP="00E90F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E90F01" w:rsidRPr="00BE55EC" w:rsidRDefault="00E90F01" w:rsidP="00E90F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Сторожишин Павла Федоровича, що проживає в с.Ситихів, вул. Ситихівська, 18,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90F01" w:rsidRPr="00BE55EC" w:rsidRDefault="00E90F01" w:rsidP="00E90F0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E90F01" w:rsidRPr="00BE55EC" w:rsidRDefault="00E90F01" w:rsidP="00E90F0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 Ситихів, вул. Ситихівська, 160, площею 0,1000га, кадастровий №4622710200:08:000:0080, гр. Сторожишин Павлу Федоровичу.</w:t>
      </w:r>
    </w:p>
    <w:p w:rsidR="00E90F01" w:rsidRPr="00BE55EC" w:rsidRDefault="00E90F01" w:rsidP="00E90F0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 Ситихів, вул. Ситихівська, 160, площею 0,1000га, кадастровий №4622710200:08:000:0080, гр. Сторожишин Павлу Федоровичу.</w:t>
      </w:r>
    </w:p>
    <w:p w:rsidR="00E90F01" w:rsidRPr="00BE55EC" w:rsidRDefault="00E90F01" w:rsidP="00E90F0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Сторожишин Павлу Федоровичу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№4622710200:08:000:0080.</w:t>
      </w:r>
    </w:p>
    <w:p w:rsidR="00E90F01" w:rsidRPr="00BE55EC" w:rsidRDefault="00E90F01" w:rsidP="00E90F01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90F01" w:rsidRPr="00BE55EC" w:rsidRDefault="00E90F01" w:rsidP="00E90F01">
      <w:pPr>
        <w:ind w:firstLine="540"/>
        <w:rPr>
          <w:sz w:val="28"/>
          <w:szCs w:val="28"/>
        </w:rPr>
      </w:pPr>
    </w:p>
    <w:p w:rsidR="00E90F01" w:rsidRPr="00BE55EC" w:rsidRDefault="00E90F01" w:rsidP="00E90F01">
      <w:pPr>
        <w:ind w:firstLine="540"/>
        <w:rPr>
          <w:sz w:val="28"/>
          <w:szCs w:val="28"/>
        </w:rPr>
      </w:pPr>
    </w:p>
    <w:p w:rsidR="00E90F01" w:rsidRPr="00BE55EC" w:rsidRDefault="00E90F01" w:rsidP="00E90F01">
      <w:pPr>
        <w:ind w:firstLine="540"/>
        <w:rPr>
          <w:sz w:val="28"/>
          <w:szCs w:val="28"/>
        </w:rPr>
      </w:pPr>
    </w:p>
    <w:p w:rsidR="00E90F01" w:rsidRPr="00BE55EC" w:rsidRDefault="00E90F01" w:rsidP="00E90F01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827" w:rsidRDefault="00E45827">
      <w:r>
        <w:separator/>
      </w:r>
    </w:p>
  </w:endnote>
  <w:endnote w:type="continuationSeparator" w:id="0">
    <w:p w:rsidR="00E45827" w:rsidRDefault="00E45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827" w:rsidRDefault="00E45827">
      <w:r>
        <w:separator/>
      </w:r>
    </w:p>
  </w:footnote>
  <w:footnote w:type="continuationSeparator" w:id="0">
    <w:p w:rsidR="00E45827" w:rsidRDefault="00E458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45827"/>
    <w:rsid w:val="00E74EBC"/>
    <w:rsid w:val="00E8091B"/>
    <w:rsid w:val="00E90F01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E90F0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E90F0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E90F0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E90F0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2A3CE-2770-49BA-8F3A-CA97FE928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1135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2023-09-20T09:52:00Z</dcterms:modified>
</cp:coreProperties>
</file>