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42938" w:rsidRPr="00BE55EC" w:rsidRDefault="00142938" w:rsidP="0014293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42938" w:rsidRPr="00BE55EC" w:rsidRDefault="00142938" w:rsidP="0014293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42938" w:rsidRPr="00BE55EC" w:rsidRDefault="00142938" w:rsidP="0014293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42938" w:rsidRPr="00BE55EC" w:rsidRDefault="00142938" w:rsidP="0014293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42938" w:rsidRPr="00BE55EC" w:rsidRDefault="00142938" w:rsidP="00142938">
      <w:pPr>
        <w:widowControl w:val="0"/>
        <w:ind w:firstLine="540"/>
        <w:jc w:val="center"/>
        <w:rPr>
          <w:sz w:val="28"/>
          <w:szCs w:val="28"/>
        </w:rPr>
      </w:pPr>
    </w:p>
    <w:p w:rsidR="00142938" w:rsidRPr="00BE55EC" w:rsidRDefault="00142938" w:rsidP="0014293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42938" w:rsidRPr="00BE55EC" w:rsidRDefault="00142938" w:rsidP="0014293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42938" w:rsidRPr="00BE55EC" w:rsidRDefault="00142938" w:rsidP="00142938">
      <w:pPr>
        <w:widowControl w:val="0"/>
        <w:ind w:firstLine="540"/>
        <w:rPr>
          <w:sz w:val="28"/>
          <w:szCs w:val="28"/>
        </w:rPr>
      </w:pPr>
    </w:p>
    <w:p w:rsidR="00142938" w:rsidRPr="00BE55EC" w:rsidRDefault="00142938" w:rsidP="00142938">
      <w:pPr>
        <w:widowControl w:val="0"/>
        <w:ind w:firstLine="540"/>
        <w:jc w:val="both"/>
        <w:rPr>
          <w:sz w:val="28"/>
          <w:szCs w:val="28"/>
        </w:rPr>
      </w:pPr>
    </w:p>
    <w:p w:rsidR="00142938" w:rsidRPr="00BE55EC" w:rsidRDefault="00142938" w:rsidP="001429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№144</w:t>
      </w:r>
    </w:p>
    <w:p w:rsidR="00142938" w:rsidRPr="00BE55EC" w:rsidRDefault="00142938" w:rsidP="001429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42938" w:rsidRPr="00BE55EC" w:rsidRDefault="00142938" w:rsidP="001429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162, площею 0,1000га, кадастровий №4622710200:08:000:0081, гр. Андріяшин  Ользі Михайлівні</w:t>
      </w:r>
    </w:p>
    <w:p w:rsidR="00142938" w:rsidRPr="00BE55EC" w:rsidRDefault="00142938" w:rsidP="001429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142938" w:rsidRPr="00BE55EC" w:rsidRDefault="00142938" w:rsidP="001429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Андріяшин  Ольги Михайлівни, що проживає в м.Стебник, вул. Трускавецька, 103, Дрогобицький район, Львівська область,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42938" w:rsidRPr="00BE55EC" w:rsidRDefault="00142938" w:rsidP="001429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42938" w:rsidRPr="00BE55EC" w:rsidRDefault="00142938" w:rsidP="001429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162, площею 0,1000га, кадастровий №4622710200:08:000:0081, гр. Андріяшин  Ользі Михайлівні.</w:t>
      </w:r>
    </w:p>
    <w:p w:rsidR="00142938" w:rsidRPr="00BE55EC" w:rsidRDefault="00142938" w:rsidP="001429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Ситихівська, 162, площею 0,1000га, кадастровий №4622710200:08:000:0081, гр. Андріяшин  Ользі Михайлівні.</w:t>
      </w:r>
    </w:p>
    <w:p w:rsidR="00142938" w:rsidRPr="00BE55EC" w:rsidRDefault="00142938" w:rsidP="001429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Андріяшин  Ользі Михайлівні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№4622710200:08:000:0081.</w:t>
      </w:r>
    </w:p>
    <w:p w:rsidR="00142938" w:rsidRPr="00BE55EC" w:rsidRDefault="00142938" w:rsidP="00142938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42938" w:rsidRPr="00BE55EC" w:rsidRDefault="00142938" w:rsidP="00142938">
      <w:pPr>
        <w:ind w:firstLine="540"/>
        <w:rPr>
          <w:sz w:val="28"/>
          <w:szCs w:val="28"/>
        </w:rPr>
      </w:pPr>
    </w:p>
    <w:p w:rsidR="00142938" w:rsidRPr="00BE55EC" w:rsidRDefault="00142938" w:rsidP="00142938">
      <w:pPr>
        <w:ind w:firstLine="540"/>
        <w:rPr>
          <w:sz w:val="28"/>
          <w:szCs w:val="28"/>
        </w:rPr>
      </w:pPr>
    </w:p>
    <w:p w:rsidR="00142938" w:rsidRPr="00BE55EC" w:rsidRDefault="00142938" w:rsidP="00142938">
      <w:pPr>
        <w:ind w:firstLine="540"/>
        <w:rPr>
          <w:sz w:val="28"/>
          <w:szCs w:val="28"/>
        </w:rPr>
      </w:pPr>
    </w:p>
    <w:p w:rsidR="00142938" w:rsidRPr="00BE55EC" w:rsidRDefault="00142938" w:rsidP="0014293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142938" w:rsidRPr="00BE55EC" w:rsidRDefault="00142938" w:rsidP="00142938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42E" w:rsidRDefault="00DB142E">
      <w:r>
        <w:separator/>
      </w:r>
    </w:p>
  </w:endnote>
  <w:endnote w:type="continuationSeparator" w:id="0">
    <w:p w:rsidR="00DB142E" w:rsidRDefault="00DB1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42E" w:rsidRDefault="00DB142E">
      <w:r>
        <w:separator/>
      </w:r>
    </w:p>
  </w:footnote>
  <w:footnote w:type="continuationSeparator" w:id="0">
    <w:p w:rsidR="00DB142E" w:rsidRDefault="00DB1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293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142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4293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4293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4293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4293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31AF8-B96F-4CD3-A2A5-0F623A7CD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2023-09-20T09:55:00Z</dcterms:modified>
</cp:coreProperties>
</file>