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F08A2" w:rsidRPr="00BE55EC" w:rsidRDefault="00DF08A2" w:rsidP="00DF08A2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DF08A2" w:rsidRPr="00BE55EC" w:rsidRDefault="00DF08A2" w:rsidP="00DF08A2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DF08A2" w:rsidRPr="00BE55EC" w:rsidRDefault="00DF08A2" w:rsidP="00DF08A2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DF08A2" w:rsidRPr="00BE55EC" w:rsidRDefault="00DF08A2" w:rsidP="00DF08A2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DF08A2" w:rsidRPr="00BE55EC" w:rsidRDefault="00DF08A2" w:rsidP="00DF08A2">
      <w:pPr>
        <w:widowControl w:val="0"/>
        <w:ind w:firstLine="540"/>
        <w:jc w:val="center"/>
        <w:rPr>
          <w:sz w:val="28"/>
          <w:szCs w:val="28"/>
        </w:rPr>
      </w:pPr>
    </w:p>
    <w:p w:rsidR="00DF08A2" w:rsidRPr="00BE55EC" w:rsidRDefault="00DF08A2" w:rsidP="00DF08A2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DF08A2" w:rsidRPr="00BE55EC" w:rsidRDefault="00DF08A2" w:rsidP="00DF08A2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DF08A2" w:rsidRPr="00BE55EC" w:rsidRDefault="00DF08A2" w:rsidP="00DF08A2">
      <w:pPr>
        <w:widowControl w:val="0"/>
        <w:ind w:firstLine="540"/>
        <w:rPr>
          <w:sz w:val="28"/>
          <w:szCs w:val="28"/>
        </w:rPr>
      </w:pPr>
    </w:p>
    <w:p w:rsidR="00DF08A2" w:rsidRPr="00BE55EC" w:rsidRDefault="00DF08A2" w:rsidP="00DF08A2">
      <w:pPr>
        <w:widowControl w:val="0"/>
        <w:ind w:firstLine="540"/>
        <w:jc w:val="both"/>
        <w:rPr>
          <w:sz w:val="28"/>
          <w:szCs w:val="28"/>
        </w:rPr>
      </w:pPr>
    </w:p>
    <w:p w:rsidR="00DF08A2" w:rsidRPr="00BE55EC" w:rsidRDefault="00DF08A2" w:rsidP="00DF08A2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№146</w:t>
      </w:r>
    </w:p>
    <w:p w:rsidR="00DF08A2" w:rsidRPr="00BE55EC" w:rsidRDefault="00DF08A2" w:rsidP="00DF08A2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DF08A2" w:rsidRPr="00BE55EC" w:rsidRDefault="00DF08A2" w:rsidP="00DF08A2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Ситихівська, 164, площею 0,1000га, кадастровий №4622710200:08:000:0111, гр. Кісіль Василю Михайловичу</w:t>
      </w:r>
    </w:p>
    <w:p w:rsidR="00DF08A2" w:rsidRPr="00BE55EC" w:rsidRDefault="00DF08A2" w:rsidP="00DF08A2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DF08A2" w:rsidRPr="00BE55EC" w:rsidRDefault="00DF08A2" w:rsidP="00DF08A2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Кісіль Василя Михайловича, що проживає в с.Ситихів, вул. Ситихівська, 20,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DF08A2" w:rsidRPr="00BE55EC" w:rsidRDefault="00DF08A2" w:rsidP="00DF08A2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DF08A2" w:rsidRPr="00BE55EC" w:rsidRDefault="00DF08A2" w:rsidP="00DF08A2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Ситихівська, 164, площею 0,1000га, кадастровий №4622710200:08:000:0111, гр. Кісіль Василю Михайловичу.</w:t>
      </w:r>
    </w:p>
    <w:p w:rsidR="00DF08A2" w:rsidRPr="00BE55EC" w:rsidRDefault="00DF08A2" w:rsidP="00DF08A2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 Ситихівська, 164, площею 0,1000га, кадастровий №4622710200:08:000:0111, гр. Кісіль Василю Михайловичу.</w:t>
      </w:r>
    </w:p>
    <w:p w:rsidR="00DF08A2" w:rsidRPr="00BE55EC" w:rsidRDefault="00DF08A2" w:rsidP="00DF08A2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Кісіль Василю Михайловичу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№4622710200:08:000:0111.</w:t>
      </w:r>
    </w:p>
    <w:p w:rsidR="00DF08A2" w:rsidRPr="00BE55EC" w:rsidRDefault="00DF08A2" w:rsidP="00DF08A2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DF08A2" w:rsidRPr="00BE55EC" w:rsidRDefault="00DF08A2" w:rsidP="00DF08A2">
      <w:pPr>
        <w:ind w:firstLine="540"/>
        <w:rPr>
          <w:sz w:val="28"/>
          <w:szCs w:val="28"/>
        </w:rPr>
      </w:pPr>
    </w:p>
    <w:p w:rsidR="00DF08A2" w:rsidRPr="00BE55EC" w:rsidRDefault="00DF08A2" w:rsidP="00DF08A2">
      <w:pPr>
        <w:ind w:firstLine="540"/>
        <w:rPr>
          <w:sz w:val="28"/>
          <w:szCs w:val="28"/>
        </w:rPr>
      </w:pPr>
    </w:p>
    <w:p w:rsidR="00DF08A2" w:rsidRPr="00BE55EC" w:rsidRDefault="00DF08A2" w:rsidP="00DF08A2">
      <w:pPr>
        <w:ind w:firstLine="540"/>
        <w:rPr>
          <w:sz w:val="28"/>
          <w:szCs w:val="28"/>
        </w:rPr>
      </w:pPr>
    </w:p>
    <w:p w:rsidR="00DF08A2" w:rsidRPr="00BE55EC" w:rsidRDefault="00DF08A2" w:rsidP="00DF08A2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BF6" w:rsidRDefault="00223BF6">
      <w:r>
        <w:separator/>
      </w:r>
    </w:p>
  </w:endnote>
  <w:endnote w:type="continuationSeparator" w:id="0">
    <w:p w:rsidR="00223BF6" w:rsidRDefault="00223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BF6" w:rsidRDefault="00223BF6">
      <w:r>
        <w:separator/>
      </w:r>
    </w:p>
  </w:footnote>
  <w:footnote w:type="continuationSeparator" w:id="0">
    <w:p w:rsidR="00223BF6" w:rsidRDefault="00223B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3BF6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08A2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DF08A2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DF08A2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DF08A2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DF08A2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B8EB68-902E-4465-AAA4-32C0A078E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1126</Words>
  <Characters>643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2023-09-20T09:57:00Z</dcterms:modified>
</cp:coreProperties>
</file>