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919FE" w:rsidRPr="00BE55EC" w:rsidRDefault="00C919FE" w:rsidP="00C919F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C919FE" w:rsidRPr="00BE55EC" w:rsidRDefault="00C919FE" w:rsidP="00C919F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C919FE" w:rsidRPr="00BE55EC" w:rsidRDefault="00C919FE" w:rsidP="00C919F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C919FE" w:rsidRPr="00BE55EC" w:rsidRDefault="00C919FE" w:rsidP="00C919F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C919FE" w:rsidRPr="00BE55EC" w:rsidRDefault="00C919FE" w:rsidP="00C919FE">
      <w:pPr>
        <w:widowControl w:val="0"/>
        <w:ind w:firstLine="540"/>
        <w:jc w:val="center"/>
        <w:rPr>
          <w:sz w:val="28"/>
          <w:szCs w:val="28"/>
        </w:rPr>
      </w:pPr>
    </w:p>
    <w:p w:rsidR="00C919FE" w:rsidRPr="00BE55EC" w:rsidRDefault="00C919FE" w:rsidP="00C919F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C919FE" w:rsidRPr="00BE55EC" w:rsidRDefault="00C919FE" w:rsidP="00C919F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C919FE" w:rsidRPr="00BE55EC" w:rsidRDefault="00C919FE" w:rsidP="00C919FE">
      <w:pPr>
        <w:widowControl w:val="0"/>
        <w:ind w:firstLine="540"/>
        <w:rPr>
          <w:sz w:val="28"/>
          <w:szCs w:val="28"/>
        </w:rPr>
      </w:pPr>
    </w:p>
    <w:p w:rsidR="00C919FE" w:rsidRPr="00BE55EC" w:rsidRDefault="00C919FE" w:rsidP="00C919FE">
      <w:pPr>
        <w:widowControl w:val="0"/>
        <w:ind w:firstLine="540"/>
        <w:jc w:val="both"/>
        <w:rPr>
          <w:sz w:val="28"/>
          <w:szCs w:val="28"/>
        </w:rPr>
      </w:pPr>
    </w:p>
    <w:p w:rsidR="00C919FE" w:rsidRPr="00BE55EC" w:rsidRDefault="00C919FE" w:rsidP="00C919F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№147</w:t>
      </w:r>
    </w:p>
    <w:p w:rsidR="00C919FE" w:rsidRPr="00BE55EC" w:rsidRDefault="00C919FE" w:rsidP="00C919F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C919FE" w:rsidRPr="00BE55EC" w:rsidRDefault="00C919FE" w:rsidP="00C919F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166, площею 0,1000га, кадастровий №4622710200:08:000:0135, гр. Ліскевич Надії Богданівні</w:t>
      </w:r>
    </w:p>
    <w:p w:rsidR="00C919FE" w:rsidRPr="00BE55EC" w:rsidRDefault="00C919FE" w:rsidP="00C919F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C919FE" w:rsidRPr="00BE55EC" w:rsidRDefault="00C919FE" w:rsidP="00C919F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Ліскевич Надії Богданівни, що проживає в с.Ситихів, вул. Ситихівська, 1а,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919FE" w:rsidRPr="00BE55EC" w:rsidRDefault="00C919FE" w:rsidP="00C919F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C919FE" w:rsidRPr="00BE55EC" w:rsidRDefault="00C919FE" w:rsidP="00C919F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166, площею 0,1000га, кадастровий №4622710200:08:000:0135, гр. Ліскевич Надії Богданівні.</w:t>
      </w:r>
    </w:p>
    <w:p w:rsidR="00C919FE" w:rsidRPr="00BE55EC" w:rsidRDefault="00C919FE" w:rsidP="00C919F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166, площею 0,1000га, кадастровий №4622710200:08:000:0135, гр. Ліскевич Надії Богданівні.</w:t>
      </w:r>
    </w:p>
    <w:p w:rsidR="00C919FE" w:rsidRPr="00BE55EC" w:rsidRDefault="00C919FE" w:rsidP="00C919F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Ліскевич Надії Богданівні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№4622710200:08:000:0135.</w:t>
      </w:r>
    </w:p>
    <w:p w:rsidR="00C919FE" w:rsidRPr="00BE55EC" w:rsidRDefault="00C919FE" w:rsidP="00C919FE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919FE" w:rsidRPr="00BE55EC" w:rsidRDefault="00C919FE" w:rsidP="00C919FE">
      <w:pPr>
        <w:ind w:firstLine="540"/>
        <w:rPr>
          <w:sz w:val="28"/>
          <w:szCs w:val="28"/>
        </w:rPr>
      </w:pPr>
    </w:p>
    <w:p w:rsidR="00C919FE" w:rsidRPr="00BE55EC" w:rsidRDefault="00C919FE" w:rsidP="00C919FE">
      <w:pPr>
        <w:ind w:firstLine="540"/>
        <w:rPr>
          <w:sz w:val="28"/>
          <w:szCs w:val="28"/>
        </w:rPr>
      </w:pPr>
    </w:p>
    <w:p w:rsidR="00C919FE" w:rsidRPr="00BE55EC" w:rsidRDefault="00C919FE" w:rsidP="00C919FE">
      <w:pPr>
        <w:ind w:firstLine="540"/>
        <w:rPr>
          <w:sz w:val="28"/>
          <w:szCs w:val="28"/>
        </w:rPr>
      </w:pPr>
    </w:p>
    <w:p w:rsidR="00C919FE" w:rsidRPr="00BE55EC" w:rsidRDefault="00C919FE" w:rsidP="00C919F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D00" w:rsidRDefault="00E36D00">
      <w:r>
        <w:separator/>
      </w:r>
    </w:p>
  </w:endnote>
  <w:endnote w:type="continuationSeparator" w:id="0">
    <w:p w:rsidR="00E36D00" w:rsidRDefault="00E3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D00" w:rsidRDefault="00E36D00">
      <w:r>
        <w:separator/>
      </w:r>
    </w:p>
  </w:footnote>
  <w:footnote w:type="continuationSeparator" w:id="0">
    <w:p w:rsidR="00E36D00" w:rsidRDefault="00E36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19FE"/>
    <w:rsid w:val="00CB2413"/>
    <w:rsid w:val="00CB2D62"/>
    <w:rsid w:val="00D06C91"/>
    <w:rsid w:val="00D30A86"/>
    <w:rsid w:val="00D42E0A"/>
    <w:rsid w:val="00E27BF1"/>
    <w:rsid w:val="00E343E4"/>
    <w:rsid w:val="00E36D0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C919F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C919F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C919F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C919F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B8CB0-3B80-4C5A-B407-7B7B9BC8A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2023-09-20T09:58:00Z</dcterms:modified>
</cp:coreProperties>
</file>