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31638" w:rsidRPr="00BE55EC" w:rsidRDefault="00731638" w:rsidP="00731638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731638" w:rsidRPr="00BE55EC" w:rsidRDefault="00731638" w:rsidP="00731638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731638" w:rsidRPr="00BE55EC" w:rsidRDefault="00731638" w:rsidP="00731638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731638" w:rsidRPr="00BE55EC" w:rsidRDefault="00731638" w:rsidP="00731638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731638" w:rsidRPr="00BE55EC" w:rsidRDefault="00731638" w:rsidP="00731638">
      <w:pPr>
        <w:widowControl w:val="0"/>
        <w:ind w:firstLine="540"/>
        <w:jc w:val="center"/>
        <w:rPr>
          <w:sz w:val="28"/>
          <w:szCs w:val="28"/>
        </w:rPr>
      </w:pPr>
    </w:p>
    <w:p w:rsidR="00731638" w:rsidRPr="00BE55EC" w:rsidRDefault="00731638" w:rsidP="00731638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731638" w:rsidRPr="00BE55EC" w:rsidRDefault="00731638" w:rsidP="00731638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731638" w:rsidRPr="00BE55EC" w:rsidRDefault="00731638" w:rsidP="00731638">
      <w:pPr>
        <w:widowControl w:val="0"/>
        <w:ind w:firstLine="540"/>
        <w:rPr>
          <w:sz w:val="28"/>
          <w:szCs w:val="28"/>
        </w:rPr>
      </w:pPr>
    </w:p>
    <w:p w:rsidR="00731638" w:rsidRPr="00BE55EC" w:rsidRDefault="00731638" w:rsidP="00731638">
      <w:pPr>
        <w:widowControl w:val="0"/>
        <w:ind w:firstLine="540"/>
        <w:jc w:val="both"/>
        <w:rPr>
          <w:sz w:val="28"/>
          <w:szCs w:val="28"/>
        </w:rPr>
      </w:pPr>
    </w:p>
    <w:p w:rsidR="00731638" w:rsidRPr="00BE55EC" w:rsidRDefault="00731638" w:rsidP="00731638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№149</w:t>
      </w:r>
    </w:p>
    <w:p w:rsidR="00731638" w:rsidRPr="00BE55EC" w:rsidRDefault="00731638" w:rsidP="00731638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731638" w:rsidRPr="00BE55EC" w:rsidRDefault="00731638" w:rsidP="00731638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170, площею 0,1000га, кадастровий №4622710200:08:000:0121, гр. Ярощук Соломії Володимирівні</w:t>
      </w:r>
    </w:p>
    <w:p w:rsidR="00731638" w:rsidRPr="00BE55EC" w:rsidRDefault="00731638" w:rsidP="00731638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731638" w:rsidRPr="00BE55EC" w:rsidRDefault="00731638" w:rsidP="00731638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Ярощук Соломії Володимирівни, що проживає в с.Ситихів, вул. Ситихівська, 9,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731638" w:rsidRPr="00BE55EC" w:rsidRDefault="00731638" w:rsidP="00731638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731638" w:rsidRPr="00BE55EC" w:rsidRDefault="00731638" w:rsidP="00731638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170, площею 0,1000га, кадастровий №4622710200:08:000:0121, гр. Ярощук Соломії Володимирівні.</w:t>
      </w:r>
    </w:p>
    <w:p w:rsidR="00731638" w:rsidRPr="00BE55EC" w:rsidRDefault="00731638" w:rsidP="00731638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вул.Ситихівська, 170, площею 0,1000га, кадастровий №4622710200:08:000:0121, гр. Ярощук Соломії Володимирівні.</w:t>
      </w:r>
    </w:p>
    <w:p w:rsidR="00731638" w:rsidRPr="00BE55EC" w:rsidRDefault="00731638" w:rsidP="00731638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Ярощук Соломії Володимирівні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№4622710200:08:000:0121.</w:t>
      </w:r>
    </w:p>
    <w:p w:rsidR="00731638" w:rsidRPr="00BE55EC" w:rsidRDefault="00731638" w:rsidP="00731638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731638" w:rsidRPr="00BE55EC" w:rsidRDefault="00731638" w:rsidP="00731638">
      <w:pPr>
        <w:ind w:firstLine="540"/>
        <w:rPr>
          <w:sz w:val="28"/>
          <w:szCs w:val="28"/>
        </w:rPr>
      </w:pPr>
    </w:p>
    <w:p w:rsidR="00731638" w:rsidRPr="00BE55EC" w:rsidRDefault="00731638" w:rsidP="00731638">
      <w:pPr>
        <w:ind w:firstLine="540"/>
        <w:rPr>
          <w:sz w:val="28"/>
          <w:szCs w:val="28"/>
        </w:rPr>
      </w:pPr>
    </w:p>
    <w:p w:rsidR="00731638" w:rsidRPr="00BE55EC" w:rsidRDefault="00731638" w:rsidP="00731638">
      <w:pPr>
        <w:ind w:firstLine="540"/>
        <w:rPr>
          <w:sz w:val="28"/>
          <w:szCs w:val="28"/>
        </w:rPr>
      </w:pPr>
    </w:p>
    <w:p w:rsidR="00731638" w:rsidRPr="00BE55EC" w:rsidRDefault="00731638" w:rsidP="00731638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5DF7" w:rsidRDefault="00075DF7">
      <w:r>
        <w:separator/>
      </w:r>
    </w:p>
  </w:endnote>
  <w:endnote w:type="continuationSeparator" w:id="0">
    <w:p w:rsidR="00075DF7" w:rsidRDefault="00075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5DF7" w:rsidRDefault="00075DF7">
      <w:r>
        <w:separator/>
      </w:r>
    </w:p>
  </w:footnote>
  <w:footnote w:type="continuationSeparator" w:id="0">
    <w:p w:rsidR="00075DF7" w:rsidRDefault="00075D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75DF7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31638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73163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731638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731638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731638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10B365-BEA3-4938-9980-312F7079A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1132</Words>
  <Characters>646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2023-09-20T10:01:00Z</dcterms:modified>
</cp:coreProperties>
</file>