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C0C10" w:rsidRPr="00BE55EC" w:rsidRDefault="002C0C10" w:rsidP="002C0C1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C0C10" w:rsidRPr="00BE55EC" w:rsidRDefault="002C0C10" w:rsidP="002C0C10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C0C10" w:rsidRPr="00BE55EC" w:rsidRDefault="002C0C10" w:rsidP="002C0C1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C0C10" w:rsidRPr="00BE55EC" w:rsidRDefault="002C0C10" w:rsidP="002C0C1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C0C10" w:rsidRPr="00BE55EC" w:rsidRDefault="002C0C10" w:rsidP="002C0C10">
      <w:pPr>
        <w:widowControl w:val="0"/>
        <w:ind w:firstLine="540"/>
        <w:jc w:val="center"/>
        <w:rPr>
          <w:sz w:val="28"/>
          <w:szCs w:val="28"/>
        </w:rPr>
      </w:pPr>
    </w:p>
    <w:p w:rsidR="002C0C10" w:rsidRPr="00BE55EC" w:rsidRDefault="002C0C10" w:rsidP="002C0C1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C0C10" w:rsidRPr="00BE55EC" w:rsidRDefault="002C0C10" w:rsidP="002C0C1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C0C10" w:rsidRPr="00BE55EC" w:rsidRDefault="002C0C10" w:rsidP="002C0C10">
      <w:pPr>
        <w:widowControl w:val="0"/>
        <w:ind w:firstLine="540"/>
        <w:rPr>
          <w:sz w:val="28"/>
          <w:szCs w:val="28"/>
        </w:rPr>
      </w:pPr>
    </w:p>
    <w:p w:rsidR="002C0C10" w:rsidRPr="00BE55EC" w:rsidRDefault="002C0C10" w:rsidP="002C0C10">
      <w:pPr>
        <w:widowControl w:val="0"/>
        <w:ind w:firstLine="540"/>
        <w:jc w:val="both"/>
        <w:rPr>
          <w:sz w:val="28"/>
          <w:szCs w:val="28"/>
        </w:rPr>
      </w:pPr>
    </w:p>
    <w:p w:rsidR="002C0C10" w:rsidRPr="00BE55EC" w:rsidRDefault="002C0C10" w:rsidP="002C0C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№150</w:t>
      </w:r>
    </w:p>
    <w:p w:rsidR="002C0C10" w:rsidRPr="00BE55EC" w:rsidRDefault="002C0C10" w:rsidP="002C0C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C0C10" w:rsidRPr="00BE55EC" w:rsidRDefault="002C0C10" w:rsidP="002C0C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172, площею 0,1000га, кадастровий №4622710200:08:000:0120, гр. Топольському Зеновію Ярославовичу</w:t>
      </w:r>
    </w:p>
    <w:p w:rsidR="002C0C10" w:rsidRPr="00BE55EC" w:rsidRDefault="002C0C10" w:rsidP="002C0C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2C0C10" w:rsidRPr="00BE55EC" w:rsidRDefault="002C0C10" w:rsidP="002C0C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Топольського Зеновія Ярославовича, що проживає в с.Ситихів, вул. Ситихівська, 51,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C0C10" w:rsidRPr="00BE55EC" w:rsidRDefault="002C0C10" w:rsidP="002C0C1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C0C10" w:rsidRPr="00BE55EC" w:rsidRDefault="002C0C10" w:rsidP="002C0C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172, площею 0,1000га, кадастровий №4622710200:08:000:0120, гр. Топольському Зеновію Ярославовичу.</w:t>
      </w:r>
    </w:p>
    <w:p w:rsidR="002C0C10" w:rsidRPr="00BE55EC" w:rsidRDefault="002C0C10" w:rsidP="002C0C10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Ситихівська, 172, площею 0,1000га, кадастровий №4622710200:08:000:0120, гр. Топольському Зеновію Ярославовичу.</w:t>
      </w:r>
    </w:p>
    <w:p w:rsidR="002C0C10" w:rsidRPr="00BE55EC" w:rsidRDefault="002C0C10" w:rsidP="002C0C1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Топольському Зеновію Ярославовичу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№4622710200:08:000:0120.</w:t>
      </w:r>
    </w:p>
    <w:p w:rsidR="002C0C10" w:rsidRPr="00BE55EC" w:rsidRDefault="002C0C10" w:rsidP="002C0C10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C0C10" w:rsidRPr="00BE55EC" w:rsidRDefault="002C0C10" w:rsidP="002C0C10">
      <w:pPr>
        <w:ind w:firstLine="540"/>
        <w:rPr>
          <w:sz w:val="28"/>
          <w:szCs w:val="28"/>
        </w:rPr>
      </w:pPr>
    </w:p>
    <w:p w:rsidR="002C0C10" w:rsidRPr="00BE55EC" w:rsidRDefault="002C0C10" w:rsidP="002C0C10">
      <w:pPr>
        <w:ind w:firstLine="540"/>
        <w:rPr>
          <w:sz w:val="28"/>
          <w:szCs w:val="28"/>
        </w:rPr>
      </w:pPr>
    </w:p>
    <w:p w:rsidR="002C0C10" w:rsidRPr="00BE55EC" w:rsidRDefault="002C0C10" w:rsidP="002C0C10">
      <w:pPr>
        <w:ind w:firstLine="540"/>
        <w:rPr>
          <w:sz w:val="28"/>
          <w:szCs w:val="28"/>
        </w:rPr>
      </w:pPr>
    </w:p>
    <w:p w:rsidR="002C0C10" w:rsidRPr="00BE55EC" w:rsidRDefault="002C0C10" w:rsidP="002C0C1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98F" w:rsidRDefault="0091698F">
      <w:r>
        <w:separator/>
      </w:r>
    </w:p>
  </w:endnote>
  <w:endnote w:type="continuationSeparator" w:id="0">
    <w:p w:rsidR="0091698F" w:rsidRDefault="0091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98F" w:rsidRDefault="0091698F">
      <w:r>
        <w:separator/>
      </w:r>
    </w:p>
  </w:footnote>
  <w:footnote w:type="continuationSeparator" w:id="0">
    <w:p w:rsidR="0091698F" w:rsidRDefault="00916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0C10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698F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C0C1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C0C1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C0C1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C0C1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5D8EF-B7E0-45E9-ADFF-9F83F9BE8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1152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2023-09-20T10:02:00Z</dcterms:modified>
</cp:coreProperties>
</file>