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21CBE" w:rsidRPr="00BE55EC" w:rsidRDefault="00621CBE" w:rsidP="00621CB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21CBE" w:rsidRPr="00BE55EC" w:rsidRDefault="00621CBE" w:rsidP="00621CBE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21CBE" w:rsidRPr="00BE55EC" w:rsidRDefault="00621CBE" w:rsidP="00621CBE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21CBE" w:rsidRPr="00BE55EC" w:rsidRDefault="00621CBE" w:rsidP="00621CB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21CBE" w:rsidRPr="00BE55EC" w:rsidRDefault="00621CBE" w:rsidP="00621CBE">
      <w:pPr>
        <w:widowControl w:val="0"/>
        <w:ind w:firstLine="540"/>
        <w:jc w:val="center"/>
        <w:rPr>
          <w:sz w:val="28"/>
          <w:szCs w:val="28"/>
        </w:rPr>
      </w:pPr>
    </w:p>
    <w:p w:rsidR="00621CBE" w:rsidRPr="00BE55EC" w:rsidRDefault="00621CBE" w:rsidP="00621CB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21CBE" w:rsidRPr="00BE55EC" w:rsidRDefault="00621CBE" w:rsidP="00621CBE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21CBE" w:rsidRPr="00BE55EC" w:rsidRDefault="00621CBE" w:rsidP="00621CBE">
      <w:pPr>
        <w:widowControl w:val="0"/>
        <w:ind w:firstLine="540"/>
        <w:rPr>
          <w:sz w:val="28"/>
          <w:szCs w:val="28"/>
        </w:rPr>
      </w:pPr>
    </w:p>
    <w:p w:rsidR="00621CBE" w:rsidRPr="00BE55EC" w:rsidRDefault="00621CBE" w:rsidP="00621CBE">
      <w:pPr>
        <w:widowControl w:val="0"/>
        <w:ind w:firstLine="540"/>
        <w:jc w:val="both"/>
        <w:rPr>
          <w:sz w:val="28"/>
          <w:szCs w:val="28"/>
        </w:rPr>
      </w:pPr>
    </w:p>
    <w:p w:rsidR="00621CBE" w:rsidRPr="00BE55EC" w:rsidRDefault="00621CBE" w:rsidP="00621C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№153</w:t>
      </w:r>
    </w:p>
    <w:p w:rsidR="00621CBE" w:rsidRPr="00BE55EC" w:rsidRDefault="00621CBE" w:rsidP="00621C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21CBE" w:rsidRPr="00BE55EC" w:rsidRDefault="00621CBE" w:rsidP="00621C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183, площею 0,0799га, кадастровий №4622710200:08:000:0159, гр. Штангрет Богдану Богдановичу</w:t>
      </w:r>
    </w:p>
    <w:p w:rsidR="00621CBE" w:rsidRPr="00BE55EC" w:rsidRDefault="00621CBE" w:rsidP="00621C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621CBE" w:rsidRPr="00BE55EC" w:rsidRDefault="00621CBE" w:rsidP="00621CBE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Штангрет Богдана Богдановича, що проживає в м. Львів, вул. Золота, 25/11,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21CBE" w:rsidRPr="00BE55EC" w:rsidRDefault="00621CBE" w:rsidP="00621CB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21CBE" w:rsidRPr="00BE55EC" w:rsidRDefault="00621CBE" w:rsidP="00621CB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183, площею 0,0799га, кадастровий №4622710200:08:000:0159, гр. Штангрет Богдану Богдановичу.</w:t>
      </w:r>
    </w:p>
    <w:p w:rsidR="00621CBE" w:rsidRPr="00BE55EC" w:rsidRDefault="00621CBE" w:rsidP="00621CB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183, площею 0,0799га, кадастровий №4622710200:08:000:0159, гр. Штангрет Богдану Богдановичу.</w:t>
      </w:r>
    </w:p>
    <w:p w:rsidR="00621CBE" w:rsidRPr="00BE55EC" w:rsidRDefault="00621CBE" w:rsidP="00621CBE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Штангрет Богдану Богдановичу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№4622710200:08:000:0159.</w:t>
      </w:r>
    </w:p>
    <w:p w:rsidR="00621CBE" w:rsidRPr="00BE55EC" w:rsidRDefault="00621CBE" w:rsidP="00621CBE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21CBE" w:rsidRPr="00BE55EC" w:rsidRDefault="00621CBE" w:rsidP="00621CBE">
      <w:pPr>
        <w:ind w:firstLine="540"/>
        <w:rPr>
          <w:sz w:val="28"/>
          <w:szCs w:val="28"/>
        </w:rPr>
      </w:pPr>
    </w:p>
    <w:p w:rsidR="00621CBE" w:rsidRPr="00BE55EC" w:rsidRDefault="00621CBE" w:rsidP="00621CBE">
      <w:pPr>
        <w:ind w:firstLine="540"/>
        <w:rPr>
          <w:sz w:val="28"/>
          <w:szCs w:val="28"/>
        </w:rPr>
      </w:pPr>
    </w:p>
    <w:p w:rsidR="00621CBE" w:rsidRPr="00BE55EC" w:rsidRDefault="00621CBE" w:rsidP="00621CBE">
      <w:pPr>
        <w:ind w:firstLine="540"/>
        <w:rPr>
          <w:sz w:val="28"/>
          <w:szCs w:val="28"/>
        </w:rPr>
      </w:pPr>
    </w:p>
    <w:p w:rsidR="00621CBE" w:rsidRPr="00BE55EC" w:rsidRDefault="00621CBE" w:rsidP="00621CBE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52D" w:rsidRDefault="003D052D">
      <w:r>
        <w:separator/>
      </w:r>
    </w:p>
  </w:endnote>
  <w:endnote w:type="continuationSeparator" w:id="0">
    <w:p w:rsidR="003D052D" w:rsidRDefault="003D0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52D" w:rsidRDefault="003D052D">
      <w:r>
        <w:separator/>
      </w:r>
    </w:p>
  </w:footnote>
  <w:footnote w:type="continuationSeparator" w:id="0">
    <w:p w:rsidR="003D052D" w:rsidRDefault="003D05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052D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1CBE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21CB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21CB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21CB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21CB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770B5-D94C-4F57-B8E4-7BC1E8F80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2023-09-20T10:05:00Z</dcterms:modified>
</cp:coreProperties>
</file>